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3C" w:rsidRPr="00DB703C" w:rsidRDefault="00DB703C" w:rsidP="00DB703C">
      <w:pPr>
        <w:pStyle w:val="Textosinformato"/>
        <w:ind w:right="49"/>
        <w:jc w:val="both"/>
        <w:rPr>
          <w:rFonts w:ascii="Arial" w:hAnsi="Arial" w:cs="Arial"/>
          <w:sz w:val="24"/>
          <w:szCs w:val="24"/>
        </w:rPr>
      </w:pPr>
    </w:p>
    <w:p w:rsidR="00093837" w:rsidRPr="00093837" w:rsidRDefault="00DB703C" w:rsidP="00093837">
      <w:pPr>
        <w:pStyle w:val="Encabezado"/>
        <w:rPr>
          <w:rFonts w:cs="Arial"/>
          <w:b/>
        </w:rPr>
      </w:pPr>
      <w:r w:rsidRPr="00DB703C">
        <w:rPr>
          <w:rFonts w:cs="Arial"/>
          <w:sz w:val="24"/>
          <w:szCs w:val="24"/>
        </w:rPr>
        <w:t xml:space="preserve"> </w:t>
      </w:r>
      <w:r w:rsidR="00093837" w:rsidRPr="00DB703C">
        <w:rPr>
          <w:rFonts w:cs="Arial"/>
          <w:b/>
          <w:noProof/>
          <w:sz w:val="24"/>
          <w:szCs w:val="24"/>
          <w:lang w:eastAsia="es-VE"/>
        </w:rPr>
        <w:drawing>
          <wp:inline distT="0" distB="0" distL="0" distR="0">
            <wp:extent cx="733425" cy="828675"/>
            <wp:effectExtent l="19050" t="0" r="9525" b="0"/>
            <wp:docPr id="18" name="Imagen 1" descr="LOGO_FONDON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_FONDONORM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703C">
        <w:rPr>
          <w:rFonts w:cs="Arial"/>
          <w:b/>
          <w:sz w:val="24"/>
          <w:szCs w:val="24"/>
        </w:rPr>
        <w:t xml:space="preserve">     </w:t>
      </w:r>
      <w:r w:rsidR="00093837">
        <w:rPr>
          <w:rFonts w:cs="Arial"/>
          <w:b/>
          <w:sz w:val="24"/>
          <w:szCs w:val="24"/>
        </w:rPr>
        <w:t xml:space="preserve">                                           </w:t>
      </w:r>
      <w:r w:rsidR="00093837" w:rsidRPr="00093837">
        <w:rPr>
          <w:rFonts w:cs="Arial"/>
          <w:b/>
        </w:rPr>
        <w:t xml:space="preserve">                                       </w:t>
      </w:r>
      <w:r w:rsidR="00093837">
        <w:rPr>
          <w:rFonts w:cs="Arial"/>
          <w:b/>
        </w:rPr>
        <w:t xml:space="preserve">                   </w:t>
      </w:r>
      <w:r w:rsidR="00093837" w:rsidRPr="00093837">
        <w:rPr>
          <w:rFonts w:cs="Arial"/>
          <w:b/>
        </w:rPr>
        <w:t xml:space="preserve">  </w:t>
      </w:r>
      <w:r w:rsidRPr="00093837">
        <w:rPr>
          <w:rFonts w:cs="Arial"/>
          <w:b/>
        </w:rPr>
        <w:t xml:space="preserve">  </w:t>
      </w:r>
      <w:r w:rsidR="00313FAE">
        <w:rPr>
          <w:rFonts w:cs="Arial"/>
          <w:b/>
        </w:rPr>
        <w:t>CE-CSE-FOR-003</w:t>
      </w:r>
    </w:p>
    <w:p w:rsidR="00DB703C" w:rsidRPr="00093837" w:rsidRDefault="00DB703C" w:rsidP="00093837">
      <w:pPr>
        <w:pStyle w:val="Textosinformato"/>
        <w:ind w:right="49"/>
        <w:jc w:val="both"/>
        <w:rPr>
          <w:rFonts w:ascii="Arial" w:hAnsi="Arial" w:cs="Arial"/>
        </w:rPr>
      </w:pPr>
      <w:r w:rsidRPr="00093837">
        <w:rPr>
          <w:rFonts w:cs="Arial"/>
          <w:b/>
        </w:rPr>
        <w:t xml:space="preserve">                                                                                            </w:t>
      </w:r>
    </w:p>
    <w:p w:rsidR="00DB703C" w:rsidRPr="00093837" w:rsidRDefault="00DB703C" w:rsidP="00DB703C">
      <w:pPr>
        <w:pStyle w:val="Estndar"/>
        <w:tabs>
          <w:tab w:val="left" w:pos="456"/>
          <w:tab w:val="left" w:pos="1440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ind w:left="62" w:right="108"/>
        <w:rPr>
          <w:rFonts w:cs="Arial"/>
          <w:b/>
        </w:rPr>
      </w:pPr>
      <w:r w:rsidRPr="00093837">
        <w:rPr>
          <w:rFonts w:cs="Arial"/>
          <w:b/>
        </w:rPr>
        <w:t xml:space="preserve">                                                </w:t>
      </w:r>
      <w:r w:rsidR="00093837" w:rsidRPr="00093837">
        <w:rPr>
          <w:rFonts w:cs="Arial"/>
          <w:b/>
        </w:rPr>
        <w:t xml:space="preserve">             </w:t>
      </w:r>
      <w:r w:rsidR="00123133">
        <w:rPr>
          <w:rFonts w:cs="Arial"/>
          <w:b/>
        </w:rPr>
        <w:t xml:space="preserve">                </w:t>
      </w:r>
      <w:r w:rsidR="00093837" w:rsidRPr="00093837">
        <w:rPr>
          <w:rFonts w:cs="Arial"/>
          <w:b/>
        </w:rPr>
        <w:t xml:space="preserve"> </w:t>
      </w:r>
      <w:r w:rsidRPr="00093837">
        <w:rPr>
          <w:rFonts w:cs="Arial"/>
          <w:b/>
        </w:rPr>
        <w:t xml:space="preserve">  </w:t>
      </w:r>
    </w:p>
    <w:p w:rsidR="00DB703C" w:rsidRPr="00093837" w:rsidRDefault="00DB703C" w:rsidP="00DB703C">
      <w:pPr>
        <w:pStyle w:val="Estndar"/>
        <w:tabs>
          <w:tab w:val="left" w:pos="456"/>
          <w:tab w:val="left" w:pos="1440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ind w:left="62" w:right="108"/>
        <w:jc w:val="center"/>
        <w:rPr>
          <w:rFonts w:cs="Arial"/>
          <w:b/>
        </w:rPr>
      </w:pPr>
      <w:r w:rsidRPr="00093837">
        <w:rPr>
          <w:rFonts w:cs="Arial"/>
          <w:b/>
        </w:rPr>
        <w:t xml:space="preserve">          MODELO DE ACEPTACIÓN DEL CLIENTE</w:t>
      </w:r>
    </w:p>
    <w:p w:rsidR="00DB703C" w:rsidRPr="00093837" w:rsidRDefault="00DB703C" w:rsidP="00DB703C">
      <w:pPr>
        <w:pStyle w:val="Estndar"/>
        <w:tabs>
          <w:tab w:val="left" w:pos="456"/>
          <w:tab w:val="left" w:pos="1440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ind w:left="62" w:right="108"/>
        <w:jc w:val="center"/>
        <w:rPr>
          <w:rFonts w:cs="Arial"/>
          <w:b/>
        </w:rPr>
      </w:pPr>
      <w:r w:rsidRPr="00093837">
        <w:rPr>
          <w:rFonts w:cs="Arial"/>
          <w:b/>
        </w:rPr>
        <w:t xml:space="preserve">          A LAS DISPOSICIONES Y LINEAMIENTOS</w:t>
      </w:r>
    </w:p>
    <w:p w:rsidR="00DB703C" w:rsidRPr="00093837" w:rsidRDefault="00313FAE" w:rsidP="00DB703C">
      <w:pPr>
        <w:pStyle w:val="Estndar"/>
        <w:tabs>
          <w:tab w:val="left" w:pos="456"/>
          <w:tab w:val="left" w:pos="1440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ind w:left="62" w:right="108"/>
        <w:jc w:val="center"/>
        <w:rPr>
          <w:rFonts w:cs="Arial"/>
          <w:b/>
        </w:rPr>
      </w:pPr>
      <w:r>
        <w:rPr>
          <w:rFonts w:cs="Arial"/>
          <w:b/>
        </w:rPr>
        <w:t xml:space="preserve">     DEL ORGANISMO DE CERTIFICACIÓN</w:t>
      </w:r>
    </w:p>
    <w:p w:rsidR="00890A47" w:rsidRDefault="00890A47" w:rsidP="00DB703C">
      <w:pPr>
        <w:pStyle w:val="Textosinformato"/>
        <w:ind w:right="49"/>
        <w:jc w:val="both"/>
        <w:rPr>
          <w:rFonts w:ascii="Arial" w:hAnsi="Arial" w:cs="Arial"/>
        </w:rPr>
      </w:pPr>
    </w:p>
    <w:p w:rsidR="00890A47" w:rsidRDefault="00890A47" w:rsidP="00DB703C">
      <w:pPr>
        <w:pStyle w:val="Textosinformato"/>
        <w:ind w:right="49"/>
        <w:jc w:val="both"/>
        <w:rPr>
          <w:rFonts w:ascii="Arial" w:hAnsi="Arial" w:cs="Arial"/>
        </w:rPr>
      </w:pPr>
    </w:p>
    <w:p w:rsidR="00DB703C" w:rsidRPr="00093837" w:rsidRDefault="00890A47" w:rsidP="00DB703C">
      <w:pPr>
        <w:pStyle w:val="Textosinformato"/>
        <w:ind w:right="4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</w:t>
      </w:r>
      <w:r w:rsidR="00DB703C" w:rsidRPr="00093837">
        <w:rPr>
          <w:rFonts w:ascii="Arial" w:hAnsi="Arial" w:cs="Arial"/>
        </w:rPr>
        <w:t xml:space="preserve"> Caracas,  </w:t>
      </w:r>
      <w:r w:rsidR="00B83D3F" w:rsidRPr="00093837">
        <w:rPr>
          <w:rFonts w:ascii="Arial" w:hAnsi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DB703C" w:rsidRPr="00093837">
        <w:rPr>
          <w:rFonts w:ascii="Arial" w:hAnsi="Arial" w:cs="Arial"/>
        </w:rPr>
        <w:instrText xml:space="preserve"> FORMTEXT </w:instrText>
      </w:r>
      <w:r w:rsidR="00B83D3F" w:rsidRPr="00093837">
        <w:rPr>
          <w:rFonts w:ascii="Arial" w:hAnsi="Arial" w:cs="Arial"/>
        </w:rPr>
      </w:r>
      <w:r w:rsidR="00B83D3F" w:rsidRPr="00093837">
        <w:rPr>
          <w:rFonts w:ascii="Arial" w:hAnsi="Arial" w:cs="Arial"/>
        </w:rPr>
        <w:fldChar w:fldCharType="separate"/>
      </w:r>
      <w:r w:rsidR="00DB703C" w:rsidRPr="00093837">
        <w:rPr>
          <w:rFonts w:ascii="Arial" w:hAnsi="Arial" w:cs="Arial"/>
          <w:noProof/>
        </w:rPr>
        <w:t> </w:t>
      </w:r>
      <w:r w:rsidR="00DB703C" w:rsidRPr="00093837">
        <w:rPr>
          <w:rFonts w:ascii="Arial" w:hAnsi="Arial" w:cs="Arial"/>
          <w:noProof/>
        </w:rPr>
        <w:t> </w:t>
      </w:r>
      <w:r w:rsidR="00DB703C" w:rsidRPr="00093837">
        <w:rPr>
          <w:rFonts w:ascii="Arial" w:hAnsi="Arial" w:cs="Arial"/>
          <w:noProof/>
        </w:rPr>
        <w:t> </w:t>
      </w:r>
      <w:r w:rsidR="00DB703C" w:rsidRPr="00093837">
        <w:rPr>
          <w:rFonts w:ascii="Arial" w:hAnsi="Arial" w:cs="Arial"/>
          <w:noProof/>
        </w:rPr>
        <w:t> </w:t>
      </w:r>
      <w:r w:rsidR="00DB703C" w:rsidRPr="00093837">
        <w:rPr>
          <w:rFonts w:ascii="Arial" w:hAnsi="Arial" w:cs="Arial"/>
          <w:noProof/>
        </w:rPr>
        <w:t> </w:t>
      </w:r>
      <w:r w:rsidR="00B83D3F" w:rsidRPr="00093837">
        <w:rPr>
          <w:rFonts w:ascii="Arial" w:hAnsi="Arial" w:cs="Arial"/>
        </w:rPr>
        <w:fldChar w:fldCharType="end"/>
      </w:r>
    </w:p>
    <w:p w:rsidR="00DB703C" w:rsidRPr="00093837" w:rsidRDefault="00DB703C" w:rsidP="00DB703C">
      <w:pPr>
        <w:pStyle w:val="Textosinformato"/>
        <w:ind w:right="49"/>
        <w:jc w:val="both"/>
        <w:rPr>
          <w:rFonts w:ascii="Arial" w:hAnsi="Arial" w:cs="Arial"/>
        </w:rPr>
      </w:pPr>
    </w:p>
    <w:p w:rsidR="002A1F83" w:rsidRDefault="002A1F83" w:rsidP="00DB703C">
      <w:pPr>
        <w:pStyle w:val="Estndar"/>
        <w:tabs>
          <w:tab w:val="left" w:pos="456"/>
          <w:tab w:val="left" w:pos="1440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left="-284" w:right="105"/>
        <w:rPr>
          <w:rFonts w:cs="Arial"/>
        </w:rPr>
      </w:pPr>
    </w:p>
    <w:p w:rsidR="00DB703C" w:rsidRPr="00093837" w:rsidRDefault="00DB703C" w:rsidP="00DB703C">
      <w:pPr>
        <w:pStyle w:val="Estndar"/>
        <w:tabs>
          <w:tab w:val="left" w:pos="456"/>
          <w:tab w:val="left" w:pos="1440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left="-284" w:right="105"/>
        <w:rPr>
          <w:rFonts w:cs="Arial"/>
        </w:rPr>
      </w:pPr>
      <w:r w:rsidRPr="00093837">
        <w:rPr>
          <w:rFonts w:cs="Arial"/>
        </w:rPr>
        <w:t xml:space="preserve">Yo </w:t>
      </w:r>
      <w:r w:rsidR="00B83D3F" w:rsidRPr="00093837">
        <w:rPr>
          <w:rFonts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93837">
        <w:rPr>
          <w:rFonts w:cs="Arial"/>
        </w:rPr>
        <w:instrText xml:space="preserve"> FORMTEXT </w:instrText>
      </w:r>
      <w:r w:rsidR="00B83D3F" w:rsidRPr="00093837">
        <w:rPr>
          <w:rFonts w:cs="Arial"/>
        </w:rPr>
      </w:r>
      <w:r w:rsidR="00B83D3F" w:rsidRPr="00093837">
        <w:rPr>
          <w:rFonts w:cs="Arial"/>
        </w:rPr>
        <w:fldChar w:fldCharType="separate"/>
      </w:r>
      <w:r w:rsidRPr="00093837">
        <w:rPr>
          <w:rFonts w:cs="Arial"/>
        </w:rPr>
        <w:t> </w:t>
      </w:r>
      <w:r w:rsidRPr="00093837">
        <w:rPr>
          <w:rFonts w:cs="Arial"/>
        </w:rPr>
        <w:t> </w:t>
      </w:r>
      <w:r w:rsidRPr="00093837">
        <w:rPr>
          <w:rFonts w:cs="Arial"/>
        </w:rPr>
        <w:t> </w:t>
      </w:r>
      <w:r w:rsidRPr="00093837">
        <w:rPr>
          <w:rFonts w:cs="Arial"/>
        </w:rPr>
        <w:t> </w:t>
      </w:r>
      <w:r w:rsidRPr="00093837">
        <w:rPr>
          <w:rFonts w:cs="Arial"/>
        </w:rPr>
        <w:t> </w:t>
      </w:r>
      <w:r w:rsidR="00B83D3F" w:rsidRPr="00093837">
        <w:rPr>
          <w:rFonts w:cs="Arial"/>
        </w:rPr>
        <w:fldChar w:fldCharType="end"/>
      </w:r>
      <w:r w:rsidRPr="00093837">
        <w:rPr>
          <w:rFonts w:cs="Arial"/>
        </w:rPr>
        <w:t xml:space="preserve"> ,    C.I. </w:t>
      </w:r>
      <w:r w:rsidR="00B83D3F" w:rsidRPr="00093837">
        <w:rPr>
          <w:rFonts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93837">
        <w:rPr>
          <w:rFonts w:cs="Arial"/>
        </w:rPr>
        <w:instrText xml:space="preserve"> FORMTEXT </w:instrText>
      </w:r>
      <w:r w:rsidR="00B83D3F" w:rsidRPr="00093837">
        <w:rPr>
          <w:rFonts w:cs="Arial"/>
        </w:rPr>
      </w:r>
      <w:r w:rsidR="00B83D3F" w:rsidRPr="00093837">
        <w:rPr>
          <w:rFonts w:cs="Arial"/>
        </w:rPr>
        <w:fldChar w:fldCharType="separate"/>
      </w:r>
      <w:r w:rsidRPr="00093837">
        <w:rPr>
          <w:rFonts w:cs="Arial"/>
        </w:rPr>
        <w:t> </w:t>
      </w:r>
      <w:r w:rsidRPr="00093837">
        <w:rPr>
          <w:rFonts w:cs="Arial"/>
        </w:rPr>
        <w:t> </w:t>
      </w:r>
      <w:r w:rsidRPr="00093837">
        <w:rPr>
          <w:rFonts w:cs="Arial"/>
        </w:rPr>
        <w:t> </w:t>
      </w:r>
      <w:r w:rsidRPr="00093837">
        <w:rPr>
          <w:rFonts w:cs="Arial"/>
        </w:rPr>
        <w:t> </w:t>
      </w:r>
      <w:r w:rsidRPr="00093837">
        <w:rPr>
          <w:rFonts w:cs="Arial"/>
        </w:rPr>
        <w:t> </w:t>
      </w:r>
      <w:r w:rsidR="00B83D3F" w:rsidRPr="00093837">
        <w:rPr>
          <w:rFonts w:cs="Arial"/>
        </w:rPr>
        <w:fldChar w:fldCharType="end"/>
      </w:r>
      <w:r w:rsidRPr="00093837">
        <w:rPr>
          <w:rFonts w:cs="Arial"/>
        </w:rPr>
        <w:t xml:space="preserve">, en mi carácter de representante de la empresa </w:t>
      </w:r>
      <w:r w:rsidR="00B83D3F" w:rsidRPr="00093837">
        <w:rPr>
          <w:rFonts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093837">
        <w:rPr>
          <w:rFonts w:cs="Arial"/>
        </w:rPr>
        <w:instrText xml:space="preserve"> FORMTEXT </w:instrText>
      </w:r>
      <w:r w:rsidR="00B83D3F" w:rsidRPr="00093837">
        <w:rPr>
          <w:rFonts w:cs="Arial"/>
        </w:rPr>
      </w:r>
      <w:r w:rsidR="00B83D3F" w:rsidRPr="00093837">
        <w:rPr>
          <w:rFonts w:cs="Arial"/>
        </w:rPr>
        <w:fldChar w:fldCharType="separate"/>
      </w:r>
      <w:r w:rsidRPr="00093837">
        <w:rPr>
          <w:rFonts w:cs="Arial"/>
        </w:rPr>
        <w:t> </w:t>
      </w:r>
      <w:r w:rsidRPr="00093837">
        <w:rPr>
          <w:rFonts w:cs="Arial"/>
        </w:rPr>
        <w:t> </w:t>
      </w:r>
      <w:r w:rsidRPr="00093837">
        <w:rPr>
          <w:rFonts w:cs="Arial"/>
        </w:rPr>
        <w:t> </w:t>
      </w:r>
      <w:r w:rsidRPr="00093837">
        <w:rPr>
          <w:rFonts w:cs="Arial"/>
        </w:rPr>
        <w:t> </w:t>
      </w:r>
      <w:r w:rsidRPr="00093837">
        <w:rPr>
          <w:rFonts w:cs="Arial"/>
        </w:rPr>
        <w:t> </w:t>
      </w:r>
      <w:r w:rsidR="00B83D3F" w:rsidRPr="00093837">
        <w:rPr>
          <w:rFonts w:cs="Arial"/>
        </w:rPr>
        <w:fldChar w:fldCharType="end"/>
      </w:r>
      <w:r w:rsidRPr="00093837">
        <w:rPr>
          <w:rFonts w:cs="Arial"/>
        </w:rPr>
        <w:t xml:space="preserve">, la cual ha solicitado al Fondo para la Normalización y Certificación de la Calidad (FONDONORMA) el otorgamiento del Certificado:                                                                    </w:t>
      </w:r>
    </w:p>
    <w:p w:rsidR="00DB703C" w:rsidRPr="00093837" w:rsidRDefault="00DB703C" w:rsidP="00DB703C">
      <w:pPr>
        <w:pStyle w:val="Estndar"/>
        <w:tabs>
          <w:tab w:val="left" w:pos="456"/>
          <w:tab w:val="left" w:pos="1440"/>
          <w:tab w:val="left" w:pos="2160"/>
          <w:tab w:val="left" w:pos="2694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left="-284" w:right="105"/>
        <w:rPr>
          <w:rFonts w:cs="Arial"/>
        </w:rPr>
      </w:pPr>
    </w:p>
    <w:p w:rsidR="00DB703C" w:rsidRPr="00093837" w:rsidRDefault="00B83D3F" w:rsidP="00A54912">
      <w:pPr>
        <w:pStyle w:val="Estndar"/>
        <w:tabs>
          <w:tab w:val="left" w:pos="456"/>
          <w:tab w:val="left" w:pos="1440"/>
          <w:tab w:val="left" w:pos="2160"/>
          <w:tab w:val="left" w:pos="2694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left="-284" w:right="105"/>
        <w:rPr>
          <w:rFonts w:cs="Arial"/>
          <w:b/>
        </w:rPr>
      </w:pPr>
      <w:r w:rsidRPr="00093837">
        <w:rPr>
          <w:rFonts w:cs="Arial"/>
          <w:b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B703C" w:rsidRPr="00093837">
        <w:rPr>
          <w:rFonts w:cs="Arial"/>
          <w:b/>
        </w:rPr>
        <w:instrText xml:space="preserve"> FORMCHECKBOX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 w:rsidRPr="00093837">
        <w:rPr>
          <w:rFonts w:cs="Arial"/>
          <w:b/>
        </w:rPr>
        <w:fldChar w:fldCharType="end"/>
      </w:r>
      <w:r w:rsidR="00DB703C" w:rsidRPr="00093837">
        <w:rPr>
          <w:rFonts w:cs="Arial"/>
          <w:b/>
        </w:rPr>
        <w:t xml:space="preserve">  Servicio Certificado Fondonorma (SCF) </w:t>
      </w:r>
    </w:p>
    <w:p w:rsidR="00DB703C" w:rsidRPr="00093837" w:rsidRDefault="00DB703C" w:rsidP="00A54912">
      <w:pPr>
        <w:pStyle w:val="Estndar"/>
        <w:tabs>
          <w:tab w:val="left" w:pos="456"/>
          <w:tab w:val="left" w:pos="1440"/>
          <w:tab w:val="left" w:pos="2160"/>
          <w:tab w:val="left" w:pos="2694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left="-284" w:right="105" w:firstLine="426"/>
        <w:rPr>
          <w:rFonts w:cs="Arial"/>
          <w:b/>
        </w:rPr>
      </w:pPr>
      <w:r w:rsidRPr="00093837">
        <w:rPr>
          <w:rFonts w:cs="Arial"/>
          <w:b/>
        </w:rPr>
        <w:t xml:space="preserve">                                             </w:t>
      </w:r>
      <w:r w:rsidR="00B83D3F" w:rsidRPr="00093837">
        <w:rPr>
          <w:rFonts w:cs="Arial"/>
          <w:b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3837">
        <w:rPr>
          <w:rFonts w:cs="Arial"/>
          <w:b/>
        </w:rPr>
        <w:instrText xml:space="preserve"> FORMCHECKBOX </w:instrText>
      </w:r>
      <w:r w:rsidR="00B83D3F">
        <w:rPr>
          <w:rFonts w:cs="Arial"/>
          <w:b/>
        </w:rPr>
      </w:r>
      <w:r w:rsidR="00B83D3F">
        <w:rPr>
          <w:rFonts w:cs="Arial"/>
          <w:b/>
        </w:rPr>
        <w:fldChar w:fldCharType="separate"/>
      </w:r>
      <w:r w:rsidR="00B83D3F" w:rsidRPr="00093837">
        <w:rPr>
          <w:rFonts w:cs="Arial"/>
          <w:b/>
        </w:rPr>
        <w:fldChar w:fldCharType="end"/>
      </w:r>
      <w:r w:rsidRPr="00093837">
        <w:rPr>
          <w:rFonts w:cs="Arial"/>
          <w:b/>
        </w:rPr>
        <w:t xml:space="preserve">  Servicio Certificado Fondonorma (SCF)-Posadas</w:t>
      </w:r>
    </w:p>
    <w:p w:rsidR="00DB703C" w:rsidRPr="00093837" w:rsidRDefault="00DB703C" w:rsidP="00A54912">
      <w:pPr>
        <w:pStyle w:val="Estndar"/>
        <w:tabs>
          <w:tab w:val="left" w:pos="456"/>
          <w:tab w:val="left" w:pos="1440"/>
          <w:tab w:val="left" w:pos="2160"/>
          <w:tab w:val="left" w:pos="2694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left="-284" w:right="-943" w:firstLine="426"/>
        <w:rPr>
          <w:rFonts w:cs="Arial"/>
          <w:b/>
        </w:rPr>
      </w:pPr>
      <w:r w:rsidRPr="00093837">
        <w:rPr>
          <w:rFonts w:cs="Arial"/>
          <w:b/>
        </w:rPr>
        <w:t xml:space="preserve">                                             </w:t>
      </w:r>
      <w:r w:rsidR="00B83D3F" w:rsidRPr="00093837">
        <w:rPr>
          <w:rFonts w:cs="Arial"/>
          <w:b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3837">
        <w:rPr>
          <w:rFonts w:cs="Arial"/>
          <w:b/>
        </w:rPr>
        <w:instrText xml:space="preserve"> FORMCHECKBOX </w:instrText>
      </w:r>
      <w:r w:rsidR="00B83D3F">
        <w:rPr>
          <w:rFonts w:cs="Arial"/>
          <w:b/>
        </w:rPr>
      </w:r>
      <w:r w:rsidR="00B83D3F">
        <w:rPr>
          <w:rFonts w:cs="Arial"/>
          <w:b/>
        </w:rPr>
        <w:fldChar w:fldCharType="separate"/>
      </w:r>
      <w:r w:rsidR="00B83D3F" w:rsidRPr="00093837">
        <w:rPr>
          <w:rFonts w:cs="Arial"/>
          <w:b/>
        </w:rPr>
        <w:fldChar w:fldCharType="end"/>
      </w:r>
      <w:r w:rsidRPr="00093837">
        <w:rPr>
          <w:rFonts w:cs="Arial"/>
          <w:b/>
        </w:rPr>
        <w:t xml:space="preserve">  Servicio Certificado Fondonorma (SCF)-Categorización de Restaurantes</w:t>
      </w:r>
    </w:p>
    <w:p w:rsidR="00DB703C" w:rsidRPr="00093837" w:rsidRDefault="00DB703C" w:rsidP="00A54912">
      <w:pPr>
        <w:pStyle w:val="Estndar"/>
        <w:tabs>
          <w:tab w:val="left" w:pos="456"/>
          <w:tab w:val="left" w:pos="1440"/>
          <w:tab w:val="left" w:pos="2160"/>
          <w:tab w:val="left" w:pos="2694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left="-284" w:right="-943" w:firstLine="426"/>
        <w:rPr>
          <w:rFonts w:cs="Arial"/>
          <w:b/>
        </w:rPr>
      </w:pPr>
      <w:r w:rsidRPr="00093837">
        <w:rPr>
          <w:rFonts w:cs="Arial"/>
          <w:b/>
        </w:rPr>
        <w:t xml:space="preserve">                                             </w:t>
      </w:r>
      <w:r w:rsidR="00B83D3F" w:rsidRPr="00093837">
        <w:rPr>
          <w:rFonts w:cs="Arial"/>
          <w:b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3837">
        <w:rPr>
          <w:rFonts w:cs="Arial"/>
          <w:b/>
        </w:rPr>
        <w:instrText xml:space="preserve"> FORMCHECKBOX </w:instrText>
      </w:r>
      <w:r w:rsidR="00B83D3F">
        <w:rPr>
          <w:rFonts w:cs="Arial"/>
          <w:b/>
        </w:rPr>
      </w:r>
      <w:r w:rsidR="00B83D3F">
        <w:rPr>
          <w:rFonts w:cs="Arial"/>
          <w:b/>
        </w:rPr>
        <w:fldChar w:fldCharType="separate"/>
      </w:r>
      <w:r w:rsidR="00B83D3F" w:rsidRPr="00093837">
        <w:rPr>
          <w:rFonts w:cs="Arial"/>
          <w:b/>
        </w:rPr>
        <w:fldChar w:fldCharType="end"/>
      </w:r>
      <w:r w:rsidRPr="00093837">
        <w:rPr>
          <w:rFonts w:cs="Arial"/>
          <w:b/>
        </w:rPr>
        <w:t xml:space="preserve">  Servicio  Certificado Fondonorma (SCF)-Carta de Servicios</w:t>
      </w:r>
    </w:p>
    <w:p w:rsidR="00DB703C" w:rsidRPr="00093837" w:rsidRDefault="00DB703C" w:rsidP="00A54912">
      <w:pPr>
        <w:pStyle w:val="Estndar"/>
        <w:tabs>
          <w:tab w:val="left" w:pos="456"/>
          <w:tab w:val="left" w:pos="1440"/>
          <w:tab w:val="left" w:pos="2160"/>
          <w:tab w:val="left" w:pos="2694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left="-284" w:right="-518"/>
        <w:rPr>
          <w:rFonts w:cs="Arial"/>
          <w:b/>
        </w:rPr>
      </w:pPr>
      <w:r w:rsidRPr="00093837">
        <w:rPr>
          <w:rFonts w:cs="Arial"/>
          <w:b/>
        </w:rPr>
        <w:t xml:space="preserve">                                                   </w:t>
      </w:r>
      <w:r w:rsidR="005500AA">
        <w:rPr>
          <w:rFonts w:cs="Arial"/>
          <w:b/>
        </w:rPr>
        <w:t xml:space="preserve"> </w:t>
      </w:r>
      <w:r w:rsidRPr="00093837">
        <w:rPr>
          <w:rFonts w:cs="Arial"/>
          <w:b/>
        </w:rPr>
        <w:t xml:space="preserve"> </w:t>
      </w:r>
      <w:r w:rsidR="00B83D3F" w:rsidRPr="00093837">
        <w:rPr>
          <w:rFonts w:cs="Arial"/>
          <w:b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3837">
        <w:rPr>
          <w:rFonts w:cs="Arial"/>
          <w:b/>
        </w:rPr>
        <w:instrText xml:space="preserve"> FORMCHECKBOX </w:instrText>
      </w:r>
      <w:r w:rsidR="00B83D3F">
        <w:rPr>
          <w:rFonts w:cs="Arial"/>
          <w:b/>
        </w:rPr>
      </w:r>
      <w:r w:rsidR="00B83D3F">
        <w:rPr>
          <w:rFonts w:cs="Arial"/>
          <w:b/>
        </w:rPr>
        <w:fldChar w:fldCharType="separate"/>
      </w:r>
      <w:r w:rsidR="00B83D3F" w:rsidRPr="00093837">
        <w:rPr>
          <w:rFonts w:cs="Arial"/>
          <w:b/>
        </w:rPr>
        <w:fldChar w:fldCharType="end"/>
      </w:r>
      <w:r w:rsidRPr="00093837">
        <w:rPr>
          <w:rFonts w:cs="Arial"/>
          <w:b/>
        </w:rPr>
        <w:t xml:space="preserve">  Servicio  Certificado Fondonorma (SCF)- Comercio  </w:t>
      </w:r>
      <w:r w:rsidR="0074259A">
        <w:rPr>
          <w:rFonts w:cs="Arial"/>
          <w:b/>
        </w:rPr>
        <w:t>pequeño</w:t>
      </w:r>
      <w:r w:rsidRPr="00093837">
        <w:rPr>
          <w:rFonts w:cs="Arial"/>
          <w:b/>
        </w:rPr>
        <w:t xml:space="preserve">  </w:t>
      </w:r>
    </w:p>
    <w:p w:rsidR="00DB703C" w:rsidRPr="00093837" w:rsidRDefault="00DB703C" w:rsidP="00DB703C">
      <w:pPr>
        <w:pStyle w:val="Estndar"/>
        <w:tabs>
          <w:tab w:val="left" w:pos="456"/>
          <w:tab w:val="left" w:pos="1440"/>
          <w:tab w:val="left" w:pos="2160"/>
          <w:tab w:val="left" w:pos="2694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left="-284" w:right="105"/>
        <w:rPr>
          <w:rFonts w:cs="Arial"/>
          <w:b/>
        </w:rPr>
      </w:pPr>
      <w:r w:rsidRPr="00093837">
        <w:rPr>
          <w:rFonts w:cs="Arial"/>
          <w:b/>
        </w:rPr>
        <w:t xml:space="preserve">                                                      </w:t>
      </w:r>
    </w:p>
    <w:p w:rsidR="00DB703C" w:rsidRPr="00093837" w:rsidRDefault="00DB703C" w:rsidP="00DB703C">
      <w:pPr>
        <w:pStyle w:val="Textosinformato"/>
        <w:ind w:right="49"/>
        <w:rPr>
          <w:rFonts w:ascii="Arial" w:hAnsi="Arial" w:cs="Arial"/>
        </w:rPr>
      </w:pPr>
      <w:r w:rsidRPr="00093837">
        <w:rPr>
          <w:rFonts w:ascii="Arial" w:hAnsi="Arial" w:cs="Arial"/>
        </w:rPr>
        <w:t xml:space="preserve">                                      </w:t>
      </w:r>
    </w:p>
    <w:p w:rsidR="00DB703C" w:rsidRPr="00093837" w:rsidRDefault="00DB703C" w:rsidP="00DB703C">
      <w:pPr>
        <w:pStyle w:val="Estndar"/>
        <w:tabs>
          <w:tab w:val="left" w:pos="456"/>
          <w:tab w:val="left" w:pos="1440"/>
          <w:tab w:val="left" w:pos="2160"/>
          <w:tab w:val="left" w:pos="2694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left="-284" w:right="105"/>
        <w:rPr>
          <w:rFonts w:cs="Arial"/>
          <w:b/>
        </w:rPr>
      </w:pPr>
      <w:r w:rsidRPr="00093837">
        <w:rPr>
          <w:rFonts w:cs="Arial"/>
        </w:rPr>
        <w:t xml:space="preserve"> </w:t>
      </w:r>
      <w:r w:rsidRPr="00093837">
        <w:rPr>
          <w:rFonts w:cs="Arial"/>
          <w:b/>
        </w:rPr>
        <w:t>Indicar con (X) o escribir según corresponda:</w:t>
      </w:r>
    </w:p>
    <w:p w:rsidR="00DB703C" w:rsidRPr="00093837" w:rsidRDefault="00DB703C" w:rsidP="00E70FE0">
      <w:pPr>
        <w:pStyle w:val="Estndar"/>
        <w:tabs>
          <w:tab w:val="left" w:pos="456"/>
          <w:tab w:val="left" w:pos="634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right="105"/>
        <w:rPr>
          <w:rFonts w:cs="Arial"/>
        </w:rPr>
      </w:pPr>
      <w:r w:rsidRPr="00093837">
        <w:rPr>
          <w:rFonts w:cs="Arial"/>
        </w:rPr>
        <w:t xml:space="preserve">Para el  servicio </w:t>
      </w:r>
      <w:r w:rsidRPr="00093837">
        <w:rPr>
          <w:rFonts w:cs="Arial"/>
          <w:b/>
        </w:rPr>
        <w:t>(escribir)</w:t>
      </w:r>
      <w:r w:rsidRPr="00093837">
        <w:rPr>
          <w:rFonts w:cs="Arial"/>
        </w:rPr>
        <w:t xml:space="preserve">  </w:t>
      </w:r>
      <w:r w:rsidR="00B83D3F" w:rsidRPr="00093837">
        <w:rPr>
          <w:rFonts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093837">
        <w:rPr>
          <w:rFonts w:cs="Arial"/>
        </w:rPr>
        <w:instrText xml:space="preserve"> FORMTEXT </w:instrText>
      </w:r>
      <w:r w:rsidR="00B83D3F" w:rsidRPr="00093837">
        <w:rPr>
          <w:rFonts w:cs="Arial"/>
        </w:rPr>
      </w:r>
      <w:r w:rsidR="00B83D3F" w:rsidRPr="00093837">
        <w:rPr>
          <w:rFonts w:cs="Arial"/>
        </w:rPr>
        <w:fldChar w:fldCharType="separate"/>
      </w:r>
      <w:r w:rsidRPr="00093837">
        <w:rPr>
          <w:rFonts w:cs="Arial"/>
        </w:rPr>
        <w:t> </w:t>
      </w:r>
      <w:r w:rsidRPr="00093837">
        <w:rPr>
          <w:rFonts w:cs="Arial"/>
        </w:rPr>
        <w:t> </w:t>
      </w:r>
      <w:r w:rsidRPr="00093837">
        <w:rPr>
          <w:rFonts w:cs="Arial"/>
        </w:rPr>
        <w:t> </w:t>
      </w:r>
      <w:r w:rsidRPr="00093837">
        <w:rPr>
          <w:rFonts w:cs="Arial"/>
        </w:rPr>
        <w:t> </w:t>
      </w:r>
      <w:r w:rsidRPr="00093837">
        <w:rPr>
          <w:rFonts w:cs="Arial"/>
        </w:rPr>
        <w:t> </w:t>
      </w:r>
      <w:r w:rsidR="00B83D3F" w:rsidRPr="00093837">
        <w:rPr>
          <w:rFonts w:cs="Arial"/>
        </w:rPr>
        <w:fldChar w:fldCharType="end"/>
      </w:r>
      <w:r w:rsidRPr="00093837">
        <w:rPr>
          <w:rFonts w:cs="Arial"/>
        </w:rPr>
        <w:t xml:space="preserve">   (</w:t>
      </w:r>
      <w:r w:rsidRPr="00093837">
        <w:rPr>
          <w:rFonts w:cs="Arial"/>
          <w:b/>
        </w:rPr>
        <w:t>SCF</w:t>
      </w:r>
      <w:r w:rsidRPr="00093837">
        <w:rPr>
          <w:rFonts w:cs="Arial"/>
        </w:rPr>
        <w:t>)</w:t>
      </w:r>
    </w:p>
    <w:p w:rsidR="00DB703C" w:rsidRPr="00093837" w:rsidRDefault="00DB703C" w:rsidP="00DB703C">
      <w:pPr>
        <w:pStyle w:val="Estndar"/>
        <w:tabs>
          <w:tab w:val="left" w:pos="456"/>
          <w:tab w:val="left" w:pos="805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left="-284" w:right="105"/>
        <w:rPr>
          <w:rFonts w:cs="Arial"/>
        </w:rPr>
      </w:pPr>
    </w:p>
    <w:p w:rsidR="00DB703C" w:rsidRPr="00093837" w:rsidRDefault="00DB703C" w:rsidP="00DB703C">
      <w:pPr>
        <w:pStyle w:val="Estndar"/>
        <w:tabs>
          <w:tab w:val="left" w:pos="456"/>
          <w:tab w:val="left" w:pos="805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left="-284" w:right="105"/>
        <w:rPr>
          <w:rFonts w:cs="Arial"/>
        </w:rPr>
      </w:pPr>
    </w:p>
    <w:p w:rsidR="00DB703C" w:rsidRPr="00093837" w:rsidRDefault="00DB703C" w:rsidP="00DB703C">
      <w:pPr>
        <w:pStyle w:val="Estndar"/>
        <w:tabs>
          <w:tab w:val="left" w:pos="456"/>
          <w:tab w:val="left" w:pos="805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left="-284" w:right="105"/>
        <w:rPr>
          <w:rFonts w:cs="Arial"/>
        </w:rPr>
      </w:pPr>
      <w:r w:rsidRPr="00093837">
        <w:rPr>
          <w:rFonts w:cs="Arial"/>
        </w:rPr>
        <w:t>Decl</w:t>
      </w:r>
      <w:r w:rsidR="0024357F">
        <w:rPr>
          <w:rFonts w:cs="Arial"/>
        </w:rPr>
        <w:t>aro la disposición de la organización</w:t>
      </w:r>
      <w:r w:rsidRPr="00093837">
        <w:rPr>
          <w:rFonts w:cs="Arial"/>
        </w:rPr>
        <w:t xml:space="preserve"> bajo mi representación a cumplir los lineamientos y proced</w:t>
      </w:r>
      <w:r w:rsidR="00313FAE">
        <w:rPr>
          <w:rFonts w:cs="Arial"/>
        </w:rPr>
        <w:t>imientos de FONDONORMA</w:t>
      </w:r>
      <w:r w:rsidRPr="00093837">
        <w:rPr>
          <w:rFonts w:cs="Arial"/>
        </w:rPr>
        <w:t xml:space="preserve"> en cuestión; para la consecución del otorgamiento del Certificado solicitado.  Asimismo, facilitar al personal asignado por FONDONORMA para llevar a cabo el estudio de dicha solicitud, su acceso a nuestras instalaciones y el realizar la revisión documental correspondiente al sistema de calidad con el alcance de la certificación solicitada; así como de la evaluación de nuestros productos/servicios cuando fuese requerido.</w:t>
      </w:r>
    </w:p>
    <w:p w:rsidR="00DB703C" w:rsidRPr="00093837" w:rsidRDefault="00DB703C" w:rsidP="00DB703C">
      <w:pPr>
        <w:pStyle w:val="Estndar"/>
        <w:tabs>
          <w:tab w:val="left" w:pos="456"/>
          <w:tab w:val="left" w:pos="805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left="-284" w:right="105"/>
        <w:rPr>
          <w:rFonts w:cs="Arial"/>
        </w:rPr>
      </w:pPr>
    </w:p>
    <w:p w:rsidR="00DB703C" w:rsidRPr="000F6E6E" w:rsidRDefault="00DB703C" w:rsidP="00DB703C">
      <w:pPr>
        <w:pStyle w:val="Estndar"/>
        <w:tabs>
          <w:tab w:val="left" w:pos="456"/>
          <w:tab w:val="left" w:pos="1440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left="-284" w:right="105"/>
        <w:rPr>
          <w:rFonts w:cs="Arial"/>
          <w:smallCaps/>
        </w:rPr>
      </w:pPr>
      <w:r w:rsidRPr="000F6E6E">
        <w:rPr>
          <w:rFonts w:cs="Arial"/>
        </w:rPr>
        <w:t xml:space="preserve">   </w:t>
      </w:r>
      <w:r w:rsidRPr="000F6E6E">
        <w:rPr>
          <w:rFonts w:cs="Arial"/>
          <w:smallCaps/>
        </w:rPr>
        <w:t>Nombre</w:t>
      </w:r>
      <w:r w:rsidR="00313FAE">
        <w:rPr>
          <w:rFonts w:cs="Arial"/>
          <w:smallCaps/>
        </w:rPr>
        <w:t xml:space="preserve"> y APELLIDO</w:t>
      </w:r>
      <w:r w:rsidRPr="000F6E6E">
        <w:rPr>
          <w:rFonts w:cs="Arial"/>
          <w:smallCaps/>
        </w:rPr>
        <w:t xml:space="preserve">: </w:t>
      </w:r>
    </w:p>
    <w:p w:rsidR="00DB703C" w:rsidRPr="000F6E6E" w:rsidRDefault="00DB703C" w:rsidP="00DB703C">
      <w:pPr>
        <w:pStyle w:val="Estndar"/>
        <w:tabs>
          <w:tab w:val="left" w:pos="456"/>
          <w:tab w:val="left" w:pos="805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left="-284" w:right="105"/>
        <w:rPr>
          <w:rFonts w:cs="Arial"/>
        </w:rPr>
      </w:pPr>
      <w:r w:rsidRPr="000F6E6E">
        <w:rPr>
          <w:rFonts w:cs="Arial"/>
          <w:smallCaps/>
        </w:rPr>
        <w:t xml:space="preserve">Cargo en la Empresa: </w:t>
      </w:r>
      <w:r w:rsidR="00B83D3F" w:rsidRPr="000F6E6E">
        <w:rPr>
          <w:rFonts w:cs="Arial"/>
          <w:smallCaps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0F6E6E">
        <w:rPr>
          <w:rFonts w:cs="Arial"/>
          <w:smallCaps/>
        </w:rPr>
        <w:instrText xml:space="preserve"> FORMTEXT </w:instrText>
      </w:r>
      <w:r w:rsidR="00B83D3F" w:rsidRPr="000F6E6E">
        <w:rPr>
          <w:rFonts w:cs="Arial"/>
          <w:smallCaps/>
        </w:rPr>
      </w:r>
      <w:r w:rsidR="00B83D3F" w:rsidRPr="000F6E6E">
        <w:rPr>
          <w:rFonts w:cs="Arial"/>
          <w:smallCaps/>
        </w:rPr>
        <w:fldChar w:fldCharType="separate"/>
      </w:r>
      <w:r w:rsidRPr="000F6E6E">
        <w:rPr>
          <w:rFonts w:cs="Arial"/>
          <w:smallCaps/>
        </w:rPr>
        <w:t> </w:t>
      </w:r>
      <w:r w:rsidRPr="000F6E6E">
        <w:rPr>
          <w:rFonts w:cs="Arial"/>
          <w:smallCaps/>
        </w:rPr>
        <w:t> </w:t>
      </w:r>
      <w:r w:rsidRPr="000F6E6E">
        <w:rPr>
          <w:rFonts w:cs="Arial"/>
          <w:smallCaps/>
        </w:rPr>
        <w:t> </w:t>
      </w:r>
      <w:r w:rsidRPr="000F6E6E">
        <w:rPr>
          <w:rFonts w:cs="Arial"/>
          <w:smallCaps/>
        </w:rPr>
        <w:t> </w:t>
      </w:r>
      <w:r w:rsidRPr="000F6E6E">
        <w:rPr>
          <w:rFonts w:cs="Arial"/>
          <w:smallCaps/>
        </w:rPr>
        <w:t> </w:t>
      </w:r>
      <w:r w:rsidR="00B83D3F" w:rsidRPr="000F6E6E">
        <w:rPr>
          <w:rFonts w:cs="Arial"/>
          <w:smallCaps/>
        </w:rPr>
        <w:fldChar w:fldCharType="end"/>
      </w:r>
      <w:r w:rsidRPr="000F6E6E">
        <w:rPr>
          <w:rFonts w:cs="Arial"/>
        </w:rPr>
        <w:tab/>
      </w:r>
      <w:r w:rsidRPr="000F6E6E">
        <w:rPr>
          <w:rFonts w:cs="Arial"/>
        </w:rPr>
        <w:tab/>
      </w:r>
      <w:r w:rsidRPr="000F6E6E">
        <w:rPr>
          <w:rFonts w:cs="Arial"/>
        </w:rPr>
        <w:tab/>
      </w:r>
      <w:r w:rsidRPr="000F6E6E">
        <w:rPr>
          <w:rFonts w:cs="Arial"/>
        </w:rPr>
        <w:tab/>
      </w:r>
      <w:r w:rsidRPr="000F6E6E">
        <w:rPr>
          <w:rFonts w:cs="Arial"/>
        </w:rPr>
        <w:tab/>
      </w:r>
    </w:p>
    <w:p w:rsidR="00DB703C" w:rsidRPr="000F6E6E" w:rsidRDefault="00DB703C" w:rsidP="00DB703C">
      <w:pPr>
        <w:pStyle w:val="Estndar"/>
        <w:tabs>
          <w:tab w:val="left" w:pos="0"/>
          <w:tab w:val="left" w:pos="284"/>
          <w:tab w:val="left" w:pos="456"/>
          <w:tab w:val="left" w:pos="805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spacing w:line="360" w:lineRule="auto"/>
        <w:ind w:right="-1085"/>
        <w:rPr>
          <w:rFonts w:cs="Arial"/>
        </w:rPr>
      </w:pPr>
    </w:p>
    <w:p w:rsidR="008B05B5" w:rsidRDefault="00510C46" w:rsidP="000F32F3">
      <w:pPr>
        <w:rPr>
          <w:sz w:val="22"/>
          <w:szCs w:val="22"/>
        </w:rPr>
      </w:pPr>
      <w:r>
        <w:rPr>
          <w:rFonts w:cs="Arial"/>
        </w:rPr>
        <w:t xml:space="preserve">Fecha/ </w:t>
      </w:r>
      <w:r w:rsidR="00DB703C" w:rsidRPr="000F6E6E">
        <w:rPr>
          <w:rFonts w:cs="Arial"/>
        </w:rPr>
        <w:t xml:space="preserve">Firma                                              </w:t>
      </w:r>
      <w:r w:rsidR="000F6E6E" w:rsidRPr="000F6E6E">
        <w:rPr>
          <w:rFonts w:cs="Arial"/>
        </w:rPr>
        <w:t xml:space="preserve">              </w:t>
      </w:r>
      <w:r w:rsidR="000F6E6E">
        <w:rPr>
          <w:rFonts w:cs="Arial"/>
        </w:rPr>
        <w:t xml:space="preserve">           </w:t>
      </w:r>
      <w:r w:rsidR="000F6E6E" w:rsidRPr="000F6E6E">
        <w:rPr>
          <w:rFonts w:cs="Arial"/>
        </w:rPr>
        <w:t xml:space="preserve">     </w:t>
      </w:r>
      <w:r w:rsidR="00313FAE">
        <w:rPr>
          <w:rFonts w:cs="Arial"/>
        </w:rPr>
        <w:t xml:space="preserve"> Sello de la organización</w:t>
      </w:r>
      <w:r w:rsidR="00C13F96">
        <w:rPr>
          <w:rFonts w:cs="Arial"/>
        </w:rPr>
        <w:t xml:space="preserve"> </w:t>
      </w:r>
      <w:r w:rsidR="00313FAE" w:rsidRPr="000F6E6E">
        <w:rPr>
          <w:rFonts w:cs="Arial"/>
        </w:rPr>
        <w:t xml:space="preserve">solicitante del certificado </w:t>
      </w:r>
    </w:p>
    <w:p w:rsidR="008B05B5" w:rsidRPr="000B588C" w:rsidRDefault="008B05B5" w:rsidP="000F32F3">
      <w:pPr>
        <w:rPr>
          <w:sz w:val="22"/>
          <w:szCs w:val="22"/>
        </w:rPr>
      </w:pPr>
    </w:p>
    <w:sectPr w:rsidR="008B05B5" w:rsidRPr="000B588C" w:rsidSect="00DB70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 w:code="1"/>
      <w:pgMar w:top="1134" w:right="1134" w:bottom="1134" w:left="1134" w:header="709" w:footer="0" w:gutter="0"/>
      <w:cols w:space="567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311" w:rsidRDefault="00D27311">
      <w:r>
        <w:separator/>
      </w:r>
    </w:p>
  </w:endnote>
  <w:endnote w:type="continuationSeparator" w:id="0">
    <w:p w:rsidR="00D27311" w:rsidRDefault="00D27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353" w:rsidRDefault="00144353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353" w:rsidRDefault="00144353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57A" w:rsidRDefault="00D3057A">
    <w:pPr>
      <w:pStyle w:val="Piedepgina"/>
    </w:pPr>
  </w:p>
  <w:p w:rsidR="00D3057A" w:rsidRPr="002825C4" w:rsidRDefault="00D3057A" w:rsidP="005E2BC9">
    <w:pPr>
      <w:pStyle w:val="Piedepgina"/>
      <w:spacing w:after="0"/>
      <w:jc w:val="left"/>
      <w:rPr>
        <w:sz w:val="16"/>
        <w:szCs w:val="16"/>
      </w:rPr>
    </w:pPr>
    <w:r w:rsidRPr="002825C4">
      <w:rPr>
        <w:rFonts w:cs="Arial"/>
        <w:sz w:val="16"/>
        <w:szCs w:val="16"/>
      </w:rPr>
      <w:t>©</w:t>
    </w:r>
    <w:r w:rsidRPr="002825C4">
      <w:rPr>
        <w:sz w:val="16"/>
        <w:szCs w:val="16"/>
      </w:rPr>
      <w:t xml:space="preserve"> FONDONORMA – Todos los derechos reservados</w:t>
    </w:r>
  </w:p>
  <w:p w:rsidR="00D3057A" w:rsidRDefault="00D3057A" w:rsidP="005E2BC9">
    <w:pPr>
      <w:pStyle w:val="Piedepgina"/>
      <w:jc w:val="right"/>
    </w:pPr>
  </w:p>
  <w:p w:rsidR="00D3057A" w:rsidRDefault="00D3057A">
    <w:pPr>
      <w:pStyle w:val="Piedepgina"/>
    </w:pPr>
  </w:p>
  <w:p w:rsidR="00D3057A" w:rsidRDefault="00D3057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311" w:rsidRDefault="00D27311">
      <w:r>
        <w:separator/>
      </w:r>
    </w:p>
  </w:footnote>
  <w:footnote w:type="continuationSeparator" w:id="0">
    <w:p w:rsidR="00D27311" w:rsidRDefault="00D273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353" w:rsidRDefault="00144353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353" w:rsidRDefault="00144353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353" w:rsidRDefault="0014435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75FF"/>
    <w:multiLevelType w:val="multilevel"/>
    <w:tmpl w:val="BBD2EA64"/>
    <w:lvl w:ilvl="0">
      <w:start w:val="1"/>
      <w:numFmt w:val="decimal"/>
      <w:pStyle w:val="T1"/>
      <w:lvlText w:val="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>
    <w:nsid w:val="08AF59AC"/>
    <w:multiLevelType w:val="hybridMultilevel"/>
    <w:tmpl w:val="9DDC96AC"/>
    <w:lvl w:ilvl="0" w:tplc="5A000DEE">
      <w:start w:val="1"/>
      <w:numFmt w:val="lowerLetter"/>
      <w:lvlText w:val="%1)"/>
      <w:lvlJc w:val="left"/>
      <w:pPr>
        <w:ind w:left="538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258" w:hanging="360"/>
      </w:pPr>
    </w:lvl>
    <w:lvl w:ilvl="2" w:tplc="200A001B" w:tentative="1">
      <w:start w:val="1"/>
      <w:numFmt w:val="lowerRoman"/>
      <w:lvlText w:val="%3."/>
      <w:lvlJc w:val="right"/>
      <w:pPr>
        <w:ind w:left="1978" w:hanging="180"/>
      </w:pPr>
    </w:lvl>
    <w:lvl w:ilvl="3" w:tplc="200A000F" w:tentative="1">
      <w:start w:val="1"/>
      <w:numFmt w:val="decimal"/>
      <w:lvlText w:val="%4."/>
      <w:lvlJc w:val="left"/>
      <w:pPr>
        <w:ind w:left="2698" w:hanging="360"/>
      </w:pPr>
    </w:lvl>
    <w:lvl w:ilvl="4" w:tplc="200A0019" w:tentative="1">
      <w:start w:val="1"/>
      <w:numFmt w:val="lowerLetter"/>
      <w:lvlText w:val="%5."/>
      <w:lvlJc w:val="left"/>
      <w:pPr>
        <w:ind w:left="3418" w:hanging="360"/>
      </w:pPr>
    </w:lvl>
    <w:lvl w:ilvl="5" w:tplc="200A001B" w:tentative="1">
      <w:start w:val="1"/>
      <w:numFmt w:val="lowerRoman"/>
      <w:lvlText w:val="%6."/>
      <w:lvlJc w:val="right"/>
      <w:pPr>
        <w:ind w:left="4138" w:hanging="180"/>
      </w:pPr>
    </w:lvl>
    <w:lvl w:ilvl="6" w:tplc="200A000F" w:tentative="1">
      <w:start w:val="1"/>
      <w:numFmt w:val="decimal"/>
      <w:lvlText w:val="%7."/>
      <w:lvlJc w:val="left"/>
      <w:pPr>
        <w:ind w:left="4858" w:hanging="360"/>
      </w:pPr>
    </w:lvl>
    <w:lvl w:ilvl="7" w:tplc="200A0019" w:tentative="1">
      <w:start w:val="1"/>
      <w:numFmt w:val="lowerLetter"/>
      <w:lvlText w:val="%8."/>
      <w:lvlJc w:val="left"/>
      <w:pPr>
        <w:ind w:left="5578" w:hanging="360"/>
      </w:pPr>
    </w:lvl>
    <w:lvl w:ilvl="8" w:tplc="200A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2">
    <w:nsid w:val="0AEB0F30"/>
    <w:multiLevelType w:val="hybridMultilevel"/>
    <w:tmpl w:val="99ACDDB6"/>
    <w:lvl w:ilvl="0" w:tplc="200A0017">
      <w:start w:val="1"/>
      <w:numFmt w:val="lowerLetter"/>
      <w:pStyle w:val="EstiloTtulo1Antes5ptoDespus5pto"/>
      <w:lvlText w:val="%1)"/>
      <w:lvlJc w:val="left"/>
      <w:pPr>
        <w:ind w:left="720" w:hanging="360"/>
      </w:pPr>
    </w:lvl>
    <w:lvl w:ilvl="1" w:tplc="200A0019" w:tentative="1">
      <w:start w:val="1"/>
      <w:numFmt w:val="lowerLetter"/>
      <w:pStyle w:val="EstiloTtulo2Antes5ptoDespus5pto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64EEE"/>
    <w:multiLevelType w:val="multilevel"/>
    <w:tmpl w:val="843C66C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40"/>
        </w:tabs>
        <w:ind w:left="2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4">
    <w:nsid w:val="1EF9765E"/>
    <w:multiLevelType w:val="multilevel"/>
    <w:tmpl w:val="849023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41C1179"/>
    <w:multiLevelType w:val="multilevel"/>
    <w:tmpl w:val="7B8A0436"/>
    <w:lvl w:ilvl="0"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2E40DB7"/>
    <w:multiLevelType w:val="hybridMultilevel"/>
    <w:tmpl w:val="93B2B66C"/>
    <w:lvl w:ilvl="0" w:tplc="CDA26A3C">
      <w:start w:val="1"/>
      <w:numFmt w:val="lowerLetter"/>
      <w:pStyle w:val="Listaconnmeros"/>
      <w:lvlText w:val="%1)"/>
      <w:lvlJc w:val="left"/>
      <w:pPr>
        <w:ind w:left="720" w:hanging="360"/>
      </w:pPr>
    </w:lvl>
    <w:lvl w:ilvl="1" w:tplc="FC9C73EC" w:tentative="1">
      <w:start w:val="1"/>
      <w:numFmt w:val="lowerLetter"/>
      <w:lvlText w:val="%2."/>
      <w:lvlJc w:val="left"/>
      <w:pPr>
        <w:ind w:left="1440" w:hanging="360"/>
      </w:pPr>
    </w:lvl>
    <w:lvl w:ilvl="2" w:tplc="B5423480" w:tentative="1">
      <w:start w:val="1"/>
      <w:numFmt w:val="lowerRoman"/>
      <w:lvlText w:val="%3."/>
      <w:lvlJc w:val="right"/>
      <w:pPr>
        <w:ind w:left="2160" w:hanging="180"/>
      </w:pPr>
    </w:lvl>
    <w:lvl w:ilvl="3" w:tplc="900EE34E" w:tentative="1">
      <w:start w:val="1"/>
      <w:numFmt w:val="decimal"/>
      <w:lvlText w:val="%4."/>
      <w:lvlJc w:val="left"/>
      <w:pPr>
        <w:ind w:left="2880" w:hanging="360"/>
      </w:pPr>
    </w:lvl>
    <w:lvl w:ilvl="4" w:tplc="ED72EE38" w:tentative="1">
      <w:start w:val="1"/>
      <w:numFmt w:val="lowerLetter"/>
      <w:lvlText w:val="%5."/>
      <w:lvlJc w:val="left"/>
      <w:pPr>
        <w:ind w:left="3600" w:hanging="360"/>
      </w:pPr>
    </w:lvl>
    <w:lvl w:ilvl="5" w:tplc="96362896" w:tentative="1">
      <w:start w:val="1"/>
      <w:numFmt w:val="lowerRoman"/>
      <w:lvlText w:val="%6."/>
      <w:lvlJc w:val="right"/>
      <w:pPr>
        <w:ind w:left="4320" w:hanging="180"/>
      </w:pPr>
    </w:lvl>
    <w:lvl w:ilvl="6" w:tplc="616CDEC8" w:tentative="1">
      <w:start w:val="1"/>
      <w:numFmt w:val="decimal"/>
      <w:lvlText w:val="%7."/>
      <w:lvlJc w:val="left"/>
      <w:pPr>
        <w:ind w:left="5040" w:hanging="360"/>
      </w:pPr>
    </w:lvl>
    <w:lvl w:ilvl="7" w:tplc="60E00264" w:tentative="1">
      <w:start w:val="1"/>
      <w:numFmt w:val="lowerLetter"/>
      <w:lvlText w:val="%8."/>
      <w:lvlJc w:val="left"/>
      <w:pPr>
        <w:ind w:left="5760" w:hanging="360"/>
      </w:pPr>
    </w:lvl>
    <w:lvl w:ilvl="8" w:tplc="FD0C51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94C26"/>
    <w:multiLevelType w:val="hybridMultilevel"/>
    <w:tmpl w:val="B4B89CC0"/>
    <w:lvl w:ilvl="0" w:tplc="20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50869"/>
    <w:multiLevelType w:val="hybridMultilevel"/>
    <w:tmpl w:val="AD16D634"/>
    <w:lvl w:ilvl="0" w:tplc="204EAB02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B70877"/>
    <w:multiLevelType w:val="hybridMultilevel"/>
    <w:tmpl w:val="393C2930"/>
    <w:lvl w:ilvl="0" w:tplc="BF467CB8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72" w:hanging="360"/>
      </w:pPr>
    </w:lvl>
    <w:lvl w:ilvl="2" w:tplc="200A001B" w:tentative="1">
      <w:start w:val="1"/>
      <w:numFmt w:val="lowerRoman"/>
      <w:lvlText w:val="%3."/>
      <w:lvlJc w:val="right"/>
      <w:pPr>
        <w:ind w:left="2592" w:hanging="180"/>
      </w:pPr>
    </w:lvl>
    <w:lvl w:ilvl="3" w:tplc="200A000F" w:tentative="1">
      <w:start w:val="1"/>
      <w:numFmt w:val="decimal"/>
      <w:lvlText w:val="%4."/>
      <w:lvlJc w:val="left"/>
      <w:pPr>
        <w:ind w:left="3312" w:hanging="360"/>
      </w:pPr>
    </w:lvl>
    <w:lvl w:ilvl="4" w:tplc="200A0019" w:tentative="1">
      <w:start w:val="1"/>
      <w:numFmt w:val="lowerLetter"/>
      <w:lvlText w:val="%5."/>
      <w:lvlJc w:val="left"/>
      <w:pPr>
        <w:ind w:left="4032" w:hanging="360"/>
      </w:pPr>
    </w:lvl>
    <w:lvl w:ilvl="5" w:tplc="200A001B" w:tentative="1">
      <w:start w:val="1"/>
      <w:numFmt w:val="lowerRoman"/>
      <w:lvlText w:val="%6."/>
      <w:lvlJc w:val="right"/>
      <w:pPr>
        <w:ind w:left="4752" w:hanging="180"/>
      </w:pPr>
    </w:lvl>
    <w:lvl w:ilvl="6" w:tplc="200A000F" w:tentative="1">
      <w:start w:val="1"/>
      <w:numFmt w:val="decimal"/>
      <w:lvlText w:val="%7."/>
      <w:lvlJc w:val="left"/>
      <w:pPr>
        <w:ind w:left="5472" w:hanging="360"/>
      </w:pPr>
    </w:lvl>
    <w:lvl w:ilvl="7" w:tplc="200A0019" w:tentative="1">
      <w:start w:val="1"/>
      <w:numFmt w:val="lowerLetter"/>
      <w:lvlText w:val="%8."/>
      <w:lvlJc w:val="left"/>
      <w:pPr>
        <w:ind w:left="6192" w:hanging="360"/>
      </w:pPr>
    </w:lvl>
    <w:lvl w:ilvl="8" w:tplc="20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>
    <w:nsid w:val="48372943"/>
    <w:multiLevelType w:val="hybridMultilevel"/>
    <w:tmpl w:val="6C88028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E622F5"/>
    <w:multiLevelType w:val="hybridMultilevel"/>
    <w:tmpl w:val="426A611C"/>
    <w:lvl w:ilvl="0" w:tplc="204EAB02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D06F7"/>
    <w:multiLevelType w:val="multilevel"/>
    <w:tmpl w:val="BA12F904"/>
    <w:lvl w:ilvl="0">
      <w:numFmt w:val="decimal"/>
      <w:pStyle w:val="Ttulo1"/>
      <w:lvlText w:val="%1"/>
      <w:lvlJc w:val="left"/>
      <w:pPr>
        <w:tabs>
          <w:tab w:val="num" w:pos="357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Ttulo2"/>
      <w:lvlText w:val="%1.%2"/>
      <w:lvlJc w:val="left"/>
      <w:pPr>
        <w:tabs>
          <w:tab w:val="num" w:pos="357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es-ES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>
    <w:nsid w:val="55502901"/>
    <w:multiLevelType w:val="hybridMultilevel"/>
    <w:tmpl w:val="9530C490"/>
    <w:lvl w:ilvl="0" w:tplc="204EAB02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E87E45"/>
    <w:multiLevelType w:val="multilevel"/>
    <w:tmpl w:val="37E46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96" w:hanging="1800"/>
      </w:pPr>
      <w:rPr>
        <w:rFonts w:hint="default"/>
      </w:rPr>
    </w:lvl>
  </w:abstractNum>
  <w:abstractNum w:abstractNumId="15">
    <w:nsid w:val="661D3170"/>
    <w:multiLevelType w:val="hybridMultilevel"/>
    <w:tmpl w:val="B2DC3EC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352252"/>
    <w:multiLevelType w:val="multilevel"/>
    <w:tmpl w:val="20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1"/>
  </w:num>
  <w:num w:numId="7">
    <w:abstractNumId w:val="13"/>
  </w:num>
  <w:num w:numId="8">
    <w:abstractNumId w:val="8"/>
  </w:num>
  <w:num w:numId="9">
    <w:abstractNumId w:val="10"/>
  </w:num>
  <w:num w:numId="10">
    <w:abstractNumId w:val="3"/>
  </w:num>
  <w:num w:numId="11">
    <w:abstractNumId w:val="16"/>
  </w:num>
  <w:num w:numId="12">
    <w:abstractNumId w:val="1"/>
  </w:num>
  <w:num w:numId="13">
    <w:abstractNumId w:val="15"/>
  </w:num>
  <w:num w:numId="14">
    <w:abstractNumId w:val="4"/>
  </w:num>
  <w:num w:numId="15">
    <w:abstractNumId w:val="9"/>
  </w:num>
  <w:num w:numId="16">
    <w:abstractNumId w:val="7"/>
  </w:num>
  <w:num w:numId="17">
    <w:abstractNumId w:val="12"/>
  </w:num>
  <w:num w:numId="18">
    <w:abstractNumId w:val="1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es-VE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fr-FR" w:vendorID="64" w:dllVersion="131078" w:nlCheck="1" w:checkStyle="1"/>
  <w:activeWritingStyle w:appName="MSWord" w:lang="es-ES" w:vendorID="64" w:dllVersion="131078" w:nlCheck="1" w:checkStyle="1"/>
  <w:activeWritingStyle w:appName="MSWord" w:lang="en-GB" w:vendorID="64" w:dllVersion="131078" w:nlCheck="1" w:checkStyle="1"/>
  <w:activeWritingStyle w:appName="MSWord" w:lang="es-VE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42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57F60"/>
    <w:rsid w:val="00001494"/>
    <w:rsid w:val="000078DC"/>
    <w:rsid w:val="00010B72"/>
    <w:rsid w:val="00022ADC"/>
    <w:rsid w:val="00022CF4"/>
    <w:rsid w:val="00023BAF"/>
    <w:rsid w:val="00040A4C"/>
    <w:rsid w:val="00047A27"/>
    <w:rsid w:val="00050FBE"/>
    <w:rsid w:val="00053277"/>
    <w:rsid w:val="00056F98"/>
    <w:rsid w:val="000575D7"/>
    <w:rsid w:val="00057F3E"/>
    <w:rsid w:val="0006420B"/>
    <w:rsid w:val="00065A81"/>
    <w:rsid w:val="00067178"/>
    <w:rsid w:val="00074C7C"/>
    <w:rsid w:val="00077935"/>
    <w:rsid w:val="00080137"/>
    <w:rsid w:val="00081647"/>
    <w:rsid w:val="00082668"/>
    <w:rsid w:val="000935F7"/>
    <w:rsid w:val="00093837"/>
    <w:rsid w:val="000A7414"/>
    <w:rsid w:val="000A7B95"/>
    <w:rsid w:val="000B084E"/>
    <w:rsid w:val="000B32FA"/>
    <w:rsid w:val="000B4B19"/>
    <w:rsid w:val="000B588C"/>
    <w:rsid w:val="000C38EB"/>
    <w:rsid w:val="000C3A45"/>
    <w:rsid w:val="000C7895"/>
    <w:rsid w:val="000D04F5"/>
    <w:rsid w:val="000D0EC3"/>
    <w:rsid w:val="000D5171"/>
    <w:rsid w:val="000E57FF"/>
    <w:rsid w:val="000E735F"/>
    <w:rsid w:val="000F078B"/>
    <w:rsid w:val="000F1D2E"/>
    <w:rsid w:val="000F32F3"/>
    <w:rsid w:val="000F4434"/>
    <w:rsid w:val="000F4A73"/>
    <w:rsid w:val="000F4F9E"/>
    <w:rsid w:val="000F6E6E"/>
    <w:rsid w:val="00103876"/>
    <w:rsid w:val="00107655"/>
    <w:rsid w:val="00112AEE"/>
    <w:rsid w:val="00120D17"/>
    <w:rsid w:val="00123133"/>
    <w:rsid w:val="001256B0"/>
    <w:rsid w:val="00126D0B"/>
    <w:rsid w:val="00142DC3"/>
    <w:rsid w:val="00144353"/>
    <w:rsid w:val="001450C4"/>
    <w:rsid w:val="00151A24"/>
    <w:rsid w:val="0015291A"/>
    <w:rsid w:val="00152D11"/>
    <w:rsid w:val="00153A81"/>
    <w:rsid w:val="0016331A"/>
    <w:rsid w:val="001730B9"/>
    <w:rsid w:val="001835AE"/>
    <w:rsid w:val="00185252"/>
    <w:rsid w:val="00190DA3"/>
    <w:rsid w:val="00192B6E"/>
    <w:rsid w:val="001A0168"/>
    <w:rsid w:val="001A2DF8"/>
    <w:rsid w:val="001A7A42"/>
    <w:rsid w:val="001B0B49"/>
    <w:rsid w:val="001B31DD"/>
    <w:rsid w:val="001B602C"/>
    <w:rsid w:val="001B69EB"/>
    <w:rsid w:val="001B6CF5"/>
    <w:rsid w:val="001C250F"/>
    <w:rsid w:val="001C3585"/>
    <w:rsid w:val="001C38CA"/>
    <w:rsid w:val="001C6D19"/>
    <w:rsid w:val="001D5FD4"/>
    <w:rsid w:val="001E1693"/>
    <w:rsid w:val="001E4E3D"/>
    <w:rsid w:val="001F06A2"/>
    <w:rsid w:val="001F6AE7"/>
    <w:rsid w:val="00204989"/>
    <w:rsid w:val="00210AE7"/>
    <w:rsid w:val="002149F0"/>
    <w:rsid w:val="00226467"/>
    <w:rsid w:val="002434CE"/>
    <w:rsid w:val="0024357F"/>
    <w:rsid w:val="00245277"/>
    <w:rsid w:val="002478FF"/>
    <w:rsid w:val="0025059A"/>
    <w:rsid w:val="0025416F"/>
    <w:rsid w:val="00254E87"/>
    <w:rsid w:val="00257224"/>
    <w:rsid w:val="00261F02"/>
    <w:rsid w:val="00265E08"/>
    <w:rsid w:val="002749E3"/>
    <w:rsid w:val="00280298"/>
    <w:rsid w:val="002825C4"/>
    <w:rsid w:val="0029531D"/>
    <w:rsid w:val="002957B2"/>
    <w:rsid w:val="00297583"/>
    <w:rsid w:val="002A1F83"/>
    <w:rsid w:val="002A470F"/>
    <w:rsid w:val="002A4CD1"/>
    <w:rsid w:val="002A7267"/>
    <w:rsid w:val="002C0F6B"/>
    <w:rsid w:val="002C465D"/>
    <w:rsid w:val="002D234A"/>
    <w:rsid w:val="002D38EE"/>
    <w:rsid w:val="002D43CB"/>
    <w:rsid w:val="002D4A2D"/>
    <w:rsid w:val="002E30FF"/>
    <w:rsid w:val="002E67DD"/>
    <w:rsid w:val="002F0FEF"/>
    <w:rsid w:val="002F21E4"/>
    <w:rsid w:val="002F3522"/>
    <w:rsid w:val="002F7AB3"/>
    <w:rsid w:val="002F7D56"/>
    <w:rsid w:val="00300792"/>
    <w:rsid w:val="00300D72"/>
    <w:rsid w:val="00313FAE"/>
    <w:rsid w:val="00314585"/>
    <w:rsid w:val="0031556D"/>
    <w:rsid w:val="003164E3"/>
    <w:rsid w:val="003166EA"/>
    <w:rsid w:val="003241EB"/>
    <w:rsid w:val="00332C0D"/>
    <w:rsid w:val="00333418"/>
    <w:rsid w:val="003345F1"/>
    <w:rsid w:val="003416C5"/>
    <w:rsid w:val="00345AC5"/>
    <w:rsid w:val="00351D2D"/>
    <w:rsid w:val="00355FB2"/>
    <w:rsid w:val="00361099"/>
    <w:rsid w:val="00371033"/>
    <w:rsid w:val="003762D0"/>
    <w:rsid w:val="00387FF8"/>
    <w:rsid w:val="00394FCA"/>
    <w:rsid w:val="00394FF0"/>
    <w:rsid w:val="00397060"/>
    <w:rsid w:val="003B3900"/>
    <w:rsid w:val="003C10B6"/>
    <w:rsid w:val="003C2CBA"/>
    <w:rsid w:val="003C488A"/>
    <w:rsid w:val="003C714D"/>
    <w:rsid w:val="003E08A0"/>
    <w:rsid w:val="003E0BDB"/>
    <w:rsid w:val="003E531D"/>
    <w:rsid w:val="003E5AA0"/>
    <w:rsid w:val="003F4217"/>
    <w:rsid w:val="00405325"/>
    <w:rsid w:val="004200F7"/>
    <w:rsid w:val="0042486D"/>
    <w:rsid w:val="004261BB"/>
    <w:rsid w:val="004279AE"/>
    <w:rsid w:val="0045138C"/>
    <w:rsid w:val="004846F4"/>
    <w:rsid w:val="00491D92"/>
    <w:rsid w:val="0049230F"/>
    <w:rsid w:val="004950C7"/>
    <w:rsid w:val="004A12A4"/>
    <w:rsid w:val="004A14D5"/>
    <w:rsid w:val="004A18D6"/>
    <w:rsid w:val="004A49D5"/>
    <w:rsid w:val="004B4963"/>
    <w:rsid w:val="004B76AD"/>
    <w:rsid w:val="004D1B85"/>
    <w:rsid w:val="004E0B1A"/>
    <w:rsid w:val="004E2C6B"/>
    <w:rsid w:val="00504791"/>
    <w:rsid w:val="00510C46"/>
    <w:rsid w:val="0052153A"/>
    <w:rsid w:val="00522367"/>
    <w:rsid w:val="00525B61"/>
    <w:rsid w:val="00530523"/>
    <w:rsid w:val="00530D57"/>
    <w:rsid w:val="00532BC6"/>
    <w:rsid w:val="005365EA"/>
    <w:rsid w:val="00536794"/>
    <w:rsid w:val="00537C7C"/>
    <w:rsid w:val="00537C83"/>
    <w:rsid w:val="005500AA"/>
    <w:rsid w:val="00553E2D"/>
    <w:rsid w:val="00557AA8"/>
    <w:rsid w:val="0056082E"/>
    <w:rsid w:val="00560E73"/>
    <w:rsid w:val="005659EE"/>
    <w:rsid w:val="00571193"/>
    <w:rsid w:val="00577455"/>
    <w:rsid w:val="00592E6F"/>
    <w:rsid w:val="00593B05"/>
    <w:rsid w:val="005A1980"/>
    <w:rsid w:val="005A2AF7"/>
    <w:rsid w:val="005C0D76"/>
    <w:rsid w:val="005C14B7"/>
    <w:rsid w:val="005C456F"/>
    <w:rsid w:val="005D00CB"/>
    <w:rsid w:val="005D05FA"/>
    <w:rsid w:val="005D6BF4"/>
    <w:rsid w:val="005E1CF9"/>
    <w:rsid w:val="005E2BC9"/>
    <w:rsid w:val="005F4AB5"/>
    <w:rsid w:val="005F711F"/>
    <w:rsid w:val="00600285"/>
    <w:rsid w:val="006137A9"/>
    <w:rsid w:val="0061641A"/>
    <w:rsid w:val="006204CD"/>
    <w:rsid w:val="006207FD"/>
    <w:rsid w:val="006246A7"/>
    <w:rsid w:val="00624B93"/>
    <w:rsid w:val="006267D8"/>
    <w:rsid w:val="006451CD"/>
    <w:rsid w:val="006451D6"/>
    <w:rsid w:val="006460C1"/>
    <w:rsid w:val="00650DC4"/>
    <w:rsid w:val="00657A9D"/>
    <w:rsid w:val="00660F71"/>
    <w:rsid w:val="0066677B"/>
    <w:rsid w:val="00672A68"/>
    <w:rsid w:val="006769AF"/>
    <w:rsid w:val="0068194B"/>
    <w:rsid w:val="0068292D"/>
    <w:rsid w:val="0068422B"/>
    <w:rsid w:val="006861BB"/>
    <w:rsid w:val="006946CD"/>
    <w:rsid w:val="006B0CBD"/>
    <w:rsid w:val="006B236C"/>
    <w:rsid w:val="006C5E6B"/>
    <w:rsid w:val="006D0DDF"/>
    <w:rsid w:val="006D36EF"/>
    <w:rsid w:val="006D790B"/>
    <w:rsid w:val="006E66F7"/>
    <w:rsid w:val="006E73FD"/>
    <w:rsid w:val="006F71B9"/>
    <w:rsid w:val="0070165F"/>
    <w:rsid w:val="007019F2"/>
    <w:rsid w:val="00706F71"/>
    <w:rsid w:val="007140DC"/>
    <w:rsid w:val="00720FC9"/>
    <w:rsid w:val="007242CD"/>
    <w:rsid w:val="007246D6"/>
    <w:rsid w:val="00730FA2"/>
    <w:rsid w:val="0073344E"/>
    <w:rsid w:val="00734535"/>
    <w:rsid w:val="00741C15"/>
    <w:rsid w:val="0074259A"/>
    <w:rsid w:val="007426DB"/>
    <w:rsid w:val="00751B41"/>
    <w:rsid w:val="007520AD"/>
    <w:rsid w:val="00755250"/>
    <w:rsid w:val="00770861"/>
    <w:rsid w:val="007726DE"/>
    <w:rsid w:val="00783DD8"/>
    <w:rsid w:val="007950FC"/>
    <w:rsid w:val="00795AF9"/>
    <w:rsid w:val="007A4994"/>
    <w:rsid w:val="007A693C"/>
    <w:rsid w:val="007B3B6A"/>
    <w:rsid w:val="007C68AA"/>
    <w:rsid w:val="007D392A"/>
    <w:rsid w:val="007E01AE"/>
    <w:rsid w:val="007F2054"/>
    <w:rsid w:val="007F4639"/>
    <w:rsid w:val="007F60F1"/>
    <w:rsid w:val="00804EE5"/>
    <w:rsid w:val="00806001"/>
    <w:rsid w:val="0081467E"/>
    <w:rsid w:val="008246CE"/>
    <w:rsid w:val="00834A22"/>
    <w:rsid w:val="0084370B"/>
    <w:rsid w:val="008455CA"/>
    <w:rsid w:val="00845683"/>
    <w:rsid w:val="00845B4C"/>
    <w:rsid w:val="00862C0A"/>
    <w:rsid w:val="00866FAD"/>
    <w:rsid w:val="0086792E"/>
    <w:rsid w:val="00886655"/>
    <w:rsid w:val="00890406"/>
    <w:rsid w:val="00890A47"/>
    <w:rsid w:val="008A602C"/>
    <w:rsid w:val="008A6F23"/>
    <w:rsid w:val="008B014C"/>
    <w:rsid w:val="008B05B5"/>
    <w:rsid w:val="008C0531"/>
    <w:rsid w:val="008C5BAD"/>
    <w:rsid w:val="008D7B9E"/>
    <w:rsid w:val="008E4B89"/>
    <w:rsid w:val="008E55F6"/>
    <w:rsid w:val="0091245A"/>
    <w:rsid w:val="009132E1"/>
    <w:rsid w:val="00913F22"/>
    <w:rsid w:val="009141F3"/>
    <w:rsid w:val="0093387F"/>
    <w:rsid w:val="0093616F"/>
    <w:rsid w:val="00936E56"/>
    <w:rsid w:val="00955628"/>
    <w:rsid w:val="00970782"/>
    <w:rsid w:val="009766B4"/>
    <w:rsid w:val="00981453"/>
    <w:rsid w:val="00983266"/>
    <w:rsid w:val="00983778"/>
    <w:rsid w:val="00990FB5"/>
    <w:rsid w:val="0099224F"/>
    <w:rsid w:val="009942ED"/>
    <w:rsid w:val="009A7E7B"/>
    <w:rsid w:val="009C3E91"/>
    <w:rsid w:val="009C7CE2"/>
    <w:rsid w:val="009D57A9"/>
    <w:rsid w:val="009E7DB8"/>
    <w:rsid w:val="009F61CD"/>
    <w:rsid w:val="00A0141C"/>
    <w:rsid w:val="00A1420F"/>
    <w:rsid w:val="00A156E2"/>
    <w:rsid w:val="00A162FE"/>
    <w:rsid w:val="00A2023C"/>
    <w:rsid w:val="00A21DE5"/>
    <w:rsid w:val="00A3220C"/>
    <w:rsid w:val="00A36289"/>
    <w:rsid w:val="00A5045C"/>
    <w:rsid w:val="00A512B1"/>
    <w:rsid w:val="00A54912"/>
    <w:rsid w:val="00A565CF"/>
    <w:rsid w:val="00A577EE"/>
    <w:rsid w:val="00A62807"/>
    <w:rsid w:val="00A6722F"/>
    <w:rsid w:val="00A73AAC"/>
    <w:rsid w:val="00A7540A"/>
    <w:rsid w:val="00A757EE"/>
    <w:rsid w:val="00A7753C"/>
    <w:rsid w:val="00A8566E"/>
    <w:rsid w:val="00A94E96"/>
    <w:rsid w:val="00A96EAB"/>
    <w:rsid w:val="00AA6EEE"/>
    <w:rsid w:val="00AD428D"/>
    <w:rsid w:val="00AD607F"/>
    <w:rsid w:val="00AE3768"/>
    <w:rsid w:val="00AE5954"/>
    <w:rsid w:val="00B0349E"/>
    <w:rsid w:val="00B05329"/>
    <w:rsid w:val="00B1038B"/>
    <w:rsid w:val="00B11B86"/>
    <w:rsid w:val="00B1347E"/>
    <w:rsid w:val="00B1513E"/>
    <w:rsid w:val="00B27904"/>
    <w:rsid w:val="00B31DCA"/>
    <w:rsid w:val="00B34253"/>
    <w:rsid w:val="00B50E77"/>
    <w:rsid w:val="00B576B4"/>
    <w:rsid w:val="00B61C28"/>
    <w:rsid w:val="00B645A1"/>
    <w:rsid w:val="00B670DF"/>
    <w:rsid w:val="00B67896"/>
    <w:rsid w:val="00B83D3F"/>
    <w:rsid w:val="00B96FF8"/>
    <w:rsid w:val="00BA07BA"/>
    <w:rsid w:val="00BA5DD4"/>
    <w:rsid w:val="00BD156C"/>
    <w:rsid w:val="00BE3490"/>
    <w:rsid w:val="00BE5F45"/>
    <w:rsid w:val="00BF2394"/>
    <w:rsid w:val="00C00493"/>
    <w:rsid w:val="00C11732"/>
    <w:rsid w:val="00C13F96"/>
    <w:rsid w:val="00C27A53"/>
    <w:rsid w:val="00C30701"/>
    <w:rsid w:val="00C32D39"/>
    <w:rsid w:val="00C36272"/>
    <w:rsid w:val="00C36848"/>
    <w:rsid w:val="00C437A0"/>
    <w:rsid w:val="00C540F2"/>
    <w:rsid w:val="00C566E8"/>
    <w:rsid w:val="00C62362"/>
    <w:rsid w:val="00C6281D"/>
    <w:rsid w:val="00C76B7C"/>
    <w:rsid w:val="00C865BF"/>
    <w:rsid w:val="00C87318"/>
    <w:rsid w:val="00C92D78"/>
    <w:rsid w:val="00C9511B"/>
    <w:rsid w:val="00CA76F1"/>
    <w:rsid w:val="00CA7DBD"/>
    <w:rsid w:val="00CB7843"/>
    <w:rsid w:val="00CC2F04"/>
    <w:rsid w:val="00CC30ED"/>
    <w:rsid w:val="00CD36C8"/>
    <w:rsid w:val="00CE2F93"/>
    <w:rsid w:val="00CF1063"/>
    <w:rsid w:val="00CF32E4"/>
    <w:rsid w:val="00CF69F5"/>
    <w:rsid w:val="00D0087A"/>
    <w:rsid w:val="00D01DAD"/>
    <w:rsid w:val="00D20D69"/>
    <w:rsid w:val="00D24BDE"/>
    <w:rsid w:val="00D2587F"/>
    <w:rsid w:val="00D27311"/>
    <w:rsid w:val="00D304EA"/>
    <w:rsid w:val="00D3057A"/>
    <w:rsid w:val="00D3412B"/>
    <w:rsid w:val="00D34B03"/>
    <w:rsid w:val="00D4568C"/>
    <w:rsid w:val="00D52979"/>
    <w:rsid w:val="00D57DA7"/>
    <w:rsid w:val="00D57F60"/>
    <w:rsid w:val="00D612B5"/>
    <w:rsid w:val="00D66B3C"/>
    <w:rsid w:val="00D72C77"/>
    <w:rsid w:val="00D747A2"/>
    <w:rsid w:val="00D75C73"/>
    <w:rsid w:val="00D82991"/>
    <w:rsid w:val="00D82C58"/>
    <w:rsid w:val="00D845C7"/>
    <w:rsid w:val="00D8474A"/>
    <w:rsid w:val="00D93951"/>
    <w:rsid w:val="00D95DFE"/>
    <w:rsid w:val="00DA2836"/>
    <w:rsid w:val="00DB703C"/>
    <w:rsid w:val="00DC0572"/>
    <w:rsid w:val="00DC16DB"/>
    <w:rsid w:val="00DC3B37"/>
    <w:rsid w:val="00DD720F"/>
    <w:rsid w:val="00DD7C64"/>
    <w:rsid w:val="00DD7E21"/>
    <w:rsid w:val="00DE1BA2"/>
    <w:rsid w:val="00DE2C5A"/>
    <w:rsid w:val="00DE74D3"/>
    <w:rsid w:val="00E01373"/>
    <w:rsid w:val="00E0450E"/>
    <w:rsid w:val="00E069A4"/>
    <w:rsid w:val="00E12057"/>
    <w:rsid w:val="00E168B6"/>
    <w:rsid w:val="00E3006D"/>
    <w:rsid w:val="00E30A79"/>
    <w:rsid w:val="00E34841"/>
    <w:rsid w:val="00E469D2"/>
    <w:rsid w:val="00E479B9"/>
    <w:rsid w:val="00E47C1A"/>
    <w:rsid w:val="00E52F18"/>
    <w:rsid w:val="00E54CE8"/>
    <w:rsid w:val="00E70FE0"/>
    <w:rsid w:val="00E74225"/>
    <w:rsid w:val="00E74EC3"/>
    <w:rsid w:val="00E75630"/>
    <w:rsid w:val="00E84E1A"/>
    <w:rsid w:val="00E86630"/>
    <w:rsid w:val="00E915E2"/>
    <w:rsid w:val="00E91BA6"/>
    <w:rsid w:val="00EA6708"/>
    <w:rsid w:val="00EB16AC"/>
    <w:rsid w:val="00EB3B45"/>
    <w:rsid w:val="00EB5E95"/>
    <w:rsid w:val="00EC45B5"/>
    <w:rsid w:val="00ED4561"/>
    <w:rsid w:val="00ED4713"/>
    <w:rsid w:val="00ED70E0"/>
    <w:rsid w:val="00EE0BBD"/>
    <w:rsid w:val="00EE415F"/>
    <w:rsid w:val="00F008F5"/>
    <w:rsid w:val="00F01925"/>
    <w:rsid w:val="00F02B55"/>
    <w:rsid w:val="00F11832"/>
    <w:rsid w:val="00F12BB2"/>
    <w:rsid w:val="00F17112"/>
    <w:rsid w:val="00F27C8F"/>
    <w:rsid w:val="00F311E6"/>
    <w:rsid w:val="00F518A2"/>
    <w:rsid w:val="00F55BB1"/>
    <w:rsid w:val="00F56D02"/>
    <w:rsid w:val="00F62653"/>
    <w:rsid w:val="00F668FC"/>
    <w:rsid w:val="00F67FF6"/>
    <w:rsid w:val="00F82D78"/>
    <w:rsid w:val="00F93805"/>
    <w:rsid w:val="00FA10EA"/>
    <w:rsid w:val="00FB15E2"/>
    <w:rsid w:val="00FC69FF"/>
    <w:rsid w:val="00FD04DA"/>
    <w:rsid w:val="00FD0A27"/>
    <w:rsid w:val="00FE3554"/>
    <w:rsid w:val="00FF242F"/>
    <w:rsid w:val="00FF7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>
      <o:colormenu v:ext="edit" fillcolor="none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VE" w:eastAsia="es-V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6E56"/>
    <w:pPr>
      <w:spacing w:after="200"/>
      <w:jc w:val="both"/>
    </w:pPr>
    <w:rPr>
      <w:rFonts w:ascii="Arial" w:hAnsi="Arial"/>
      <w:lang w:eastAsia="es-MX"/>
    </w:rPr>
  </w:style>
  <w:style w:type="paragraph" w:styleId="Ttulo1">
    <w:name w:val="heading 1"/>
    <w:basedOn w:val="Normal"/>
    <w:next w:val="Normal"/>
    <w:link w:val="Ttulo1Car"/>
    <w:qFormat/>
    <w:rsid w:val="00936E56"/>
    <w:pPr>
      <w:keepNext/>
      <w:numPr>
        <w:numId w:val="1"/>
      </w:numPr>
      <w:spacing w:before="200"/>
      <w:outlineLvl w:val="0"/>
    </w:pPr>
    <w:rPr>
      <w:b/>
      <w:caps/>
      <w:kern w:val="28"/>
    </w:rPr>
  </w:style>
  <w:style w:type="paragraph" w:styleId="Ttulo2">
    <w:name w:val="heading 2"/>
    <w:basedOn w:val="Normal"/>
    <w:next w:val="Normal"/>
    <w:link w:val="Ttulo2Car"/>
    <w:qFormat/>
    <w:rsid w:val="00936E56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FD04DA"/>
    <w:pPr>
      <w:numPr>
        <w:ilvl w:val="2"/>
        <w:numId w:val="1"/>
      </w:numPr>
      <w:outlineLvl w:val="2"/>
    </w:pPr>
    <w:rPr>
      <w:b/>
    </w:rPr>
  </w:style>
  <w:style w:type="paragraph" w:styleId="Ttulo4">
    <w:name w:val="heading 4"/>
    <w:basedOn w:val="Normal"/>
    <w:next w:val="Normal"/>
    <w:qFormat/>
    <w:rsid w:val="00FD04DA"/>
    <w:pPr>
      <w:numPr>
        <w:ilvl w:val="3"/>
        <w:numId w:val="1"/>
      </w:numPr>
      <w:outlineLvl w:val="3"/>
    </w:pPr>
    <w:rPr>
      <w:b/>
    </w:rPr>
  </w:style>
  <w:style w:type="paragraph" w:styleId="Ttulo5">
    <w:name w:val="heading 5"/>
    <w:basedOn w:val="Normal"/>
    <w:next w:val="Normal"/>
    <w:qFormat/>
    <w:rsid w:val="00936E5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autoRedefine/>
    <w:qFormat/>
    <w:rsid w:val="00936E5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936E5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936E56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936E56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36E56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936E56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D57F60"/>
    <w:rPr>
      <w:rFonts w:ascii="Arial" w:hAnsi="Arial"/>
      <w:color w:val="auto"/>
      <w:sz w:val="20"/>
      <w:szCs w:val="20"/>
      <w:u w:val="none"/>
    </w:rPr>
  </w:style>
  <w:style w:type="paragraph" w:customStyle="1" w:styleId="Estndar">
    <w:name w:val="Estándar"/>
    <w:basedOn w:val="Normal"/>
    <w:rsid w:val="00D57F60"/>
    <w:pPr>
      <w:spacing w:after="0"/>
    </w:pPr>
    <w:rPr>
      <w:noProof/>
    </w:rPr>
  </w:style>
  <w:style w:type="paragraph" w:customStyle="1" w:styleId="NOTAS">
    <w:name w:val="NOTAS"/>
    <w:basedOn w:val="Normal"/>
    <w:next w:val="Normal"/>
    <w:link w:val="NOTASCar"/>
    <w:rsid w:val="00936E56"/>
    <w:rPr>
      <w:sz w:val="18"/>
    </w:rPr>
  </w:style>
  <w:style w:type="paragraph" w:customStyle="1" w:styleId="TitulosPrincipales">
    <w:name w:val="Titulos Principales"/>
    <w:basedOn w:val="Normal"/>
    <w:next w:val="Normal"/>
    <w:rsid w:val="00936E56"/>
    <w:pPr>
      <w:jc w:val="center"/>
    </w:pPr>
  </w:style>
  <w:style w:type="paragraph" w:customStyle="1" w:styleId="Cuerpotexto">
    <w:name w:val="Cuerpo texto"/>
    <w:rsid w:val="00936E56"/>
    <w:pPr>
      <w:tabs>
        <w:tab w:val="left" w:pos="714"/>
      </w:tabs>
    </w:pPr>
    <w:rPr>
      <w:color w:val="000000"/>
      <w:sz w:val="24"/>
      <w:lang w:val="en-US" w:eastAsia="es-MX"/>
    </w:rPr>
  </w:style>
  <w:style w:type="paragraph" w:customStyle="1" w:styleId="Estandar">
    <w:name w:val="Est&lt;/a&gt;ndar"/>
    <w:rsid w:val="002F7D56"/>
    <w:rPr>
      <w:color w:val="000000"/>
      <w:lang w:val="en-US" w:eastAsia="zh-CN"/>
    </w:rPr>
  </w:style>
  <w:style w:type="paragraph" w:customStyle="1" w:styleId="Textoindependiente31">
    <w:name w:val="Texto independiente 31"/>
    <w:basedOn w:val="Normal"/>
    <w:rsid w:val="002F7D56"/>
    <w:pPr>
      <w:widowControl w:val="0"/>
      <w:spacing w:after="0"/>
    </w:pPr>
    <w:rPr>
      <w:lang w:val="es-ES_tradnl" w:eastAsia="zh-CN"/>
    </w:rPr>
  </w:style>
  <w:style w:type="paragraph" w:customStyle="1" w:styleId="Textoindependiente21">
    <w:name w:val="Texto independiente 21"/>
    <w:basedOn w:val="Normal"/>
    <w:rsid w:val="002F7D56"/>
    <w:pPr>
      <w:widowControl w:val="0"/>
      <w:spacing w:after="0"/>
    </w:pPr>
    <w:rPr>
      <w:b/>
      <w:lang w:val="es-ES_tradnl" w:eastAsia="zh-CN"/>
    </w:rPr>
  </w:style>
  <w:style w:type="paragraph" w:styleId="Sangra3detindependiente">
    <w:name w:val="Body Text Indent 3"/>
    <w:basedOn w:val="Normal"/>
    <w:rsid w:val="002F7D56"/>
    <w:pPr>
      <w:ind w:left="426"/>
    </w:pPr>
    <w:rPr>
      <w:lang w:val="es-ES_tradnl" w:eastAsia="zh-CN"/>
    </w:rPr>
  </w:style>
  <w:style w:type="character" w:customStyle="1" w:styleId="Ttulo2Car">
    <w:name w:val="Título 2 Car"/>
    <w:basedOn w:val="Fuentedeprrafopredeter"/>
    <w:link w:val="Ttulo2"/>
    <w:rsid w:val="002F7D56"/>
    <w:rPr>
      <w:rFonts w:ascii="Arial" w:hAnsi="Arial"/>
      <w:b/>
      <w:lang w:eastAsia="es-MX"/>
    </w:rPr>
  </w:style>
  <w:style w:type="paragraph" w:styleId="Sangradetextonormal">
    <w:name w:val="Body Text Indent"/>
    <w:basedOn w:val="Normal"/>
    <w:rsid w:val="00F12BB2"/>
    <w:pPr>
      <w:spacing w:after="120"/>
      <w:ind w:left="283"/>
    </w:pPr>
  </w:style>
  <w:style w:type="paragraph" w:styleId="Textoindependiente">
    <w:name w:val="Body Text"/>
    <w:basedOn w:val="Normal"/>
    <w:rsid w:val="00F12BB2"/>
    <w:pPr>
      <w:spacing w:after="120"/>
    </w:pPr>
  </w:style>
  <w:style w:type="paragraph" w:styleId="Textonotapie">
    <w:name w:val="footnote text"/>
    <w:basedOn w:val="Normal"/>
    <w:semiHidden/>
    <w:rsid w:val="00BF2394"/>
    <w:pPr>
      <w:spacing w:after="0"/>
      <w:jc w:val="left"/>
    </w:pPr>
    <w:rPr>
      <w:rFonts w:ascii="Times New Roman" w:hAnsi="Times New Roman"/>
      <w:lang w:val="en-US" w:eastAsia="en-US"/>
    </w:rPr>
  </w:style>
  <w:style w:type="character" w:styleId="Refdenotaalpie">
    <w:name w:val="footnote reference"/>
    <w:basedOn w:val="Fuentedeprrafopredeter"/>
    <w:semiHidden/>
    <w:rsid w:val="00BF2394"/>
    <w:rPr>
      <w:vertAlign w:val="superscript"/>
    </w:rPr>
  </w:style>
  <w:style w:type="paragraph" w:styleId="Textoindependiente3">
    <w:name w:val="Body Text 3"/>
    <w:basedOn w:val="Normal"/>
    <w:rsid w:val="006E73FD"/>
    <w:pPr>
      <w:spacing w:after="120"/>
      <w:jc w:val="left"/>
    </w:pPr>
    <w:rPr>
      <w:rFonts w:ascii="Times New Roman" w:hAnsi="Times New Roman"/>
      <w:sz w:val="16"/>
      <w:szCs w:val="16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6E73FD"/>
    <w:rPr>
      <w:b/>
      <w:bCs/>
    </w:rPr>
  </w:style>
  <w:style w:type="table" w:styleId="Tablaconcuadrcula">
    <w:name w:val="Table Grid"/>
    <w:basedOn w:val="Tablanormal"/>
    <w:uiPriority w:val="59"/>
    <w:rsid w:val="008A6F23"/>
    <w:pPr>
      <w:spacing w:after="20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A6722F"/>
    <w:pPr>
      <w:spacing w:after="120" w:line="480" w:lineRule="auto"/>
      <w:ind w:left="283"/>
    </w:pPr>
  </w:style>
  <w:style w:type="paragraph" w:customStyle="1" w:styleId="T2">
    <w:name w:val="T2"/>
    <w:basedOn w:val="Normal"/>
    <w:next w:val="Ttulo2"/>
    <w:autoRedefine/>
    <w:rsid w:val="00FD04DA"/>
    <w:pPr>
      <w:tabs>
        <w:tab w:val="left" w:pos="0"/>
        <w:tab w:val="left" w:pos="540"/>
      </w:tabs>
      <w:ind w:left="540"/>
    </w:pPr>
    <w:rPr>
      <w:rFonts w:cs="Arial"/>
      <w:b/>
    </w:rPr>
  </w:style>
  <w:style w:type="paragraph" w:customStyle="1" w:styleId="T1">
    <w:name w:val="T1"/>
    <w:basedOn w:val="Normal"/>
    <w:next w:val="Ttulo1"/>
    <w:autoRedefine/>
    <w:rsid w:val="00FD04DA"/>
    <w:pPr>
      <w:numPr>
        <w:numId w:val="2"/>
      </w:numPr>
      <w:tabs>
        <w:tab w:val="left" w:pos="540"/>
      </w:tabs>
    </w:pPr>
    <w:rPr>
      <w:rFonts w:cs="Arial"/>
      <w:b/>
    </w:rPr>
  </w:style>
  <w:style w:type="paragraph" w:styleId="Prrafodelista">
    <w:name w:val="List Paragraph"/>
    <w:basedOn w:val="Normal"/>
    <w:uiPriority w:val="34"/>
    <w:qFormat/>
    <w:rsid w:val="00FD04DA"/>
    <w:pPr>
      <w:ind w:left="720"/>
      <w:contextualSpacing/>
    </w:pPr>
    <w:rPr>
      <w:rFonts w:eastAsia="Calibri"/>
      <w:szCs w:val="22"/>
      <w:lang w:eastAsia="en-US"/>
    </w:rPr>
  </w:style>
  <w:style w:type="paragraph" w:styleId="Listaconnmeros">
    <w:name w:val="List Number"/>
    <w:basedOn w:val="Normal"/>
    <w:uiPriority w:val="99"/>
    <w:unhideWhenUsed/>
    <w:rsid w:val="00FD04DA"/>
    <w:pPr>
      <w:numPr>
        <w:numId w:val="3"/>
      </w:numPr>
      <w:contextualSpacing/>
    </w:pPr>
    <w:rPr>
      <w:rFonts w:eastAsia="Calibri"/>
      <w:szCs w:val="22"/>
      <w:lang w:eastAsia="en-US"/>
    </w:rPr>
  </w:style>
  <w:style w:type="character" w:customStyle="1" w:styleId="NOTASCar">
    <w:name w:val="NOTAS Car"/>
    <w:basedOn w:val="Fuentedeprrafopredeter"/>
    <w:link w:val="NOTAS"/>
    <w:rsid w:val="00065A81"/>
    <w:rPr>
      <w:rFonts w:ascii="Arial" w:hAnsi="Arial"/>
      <w:sz w:val="18"/>
      <w:lang w:eastAsia="es-MX"/>
    </w:rPr>
  </w:style>
  <w:style w:type="paragraph" w:customStyle="1" w:styleId="zzCover">
    <w:name w:val="zzCover"/>
    <w:basedOn w:val="Normal"/>
    <w:rsid w:val="00862C0A"/>
    <w:pPr>
      <w:spacing w:after="220" w:line="230" w:lineRule="atLeast"/>
      <w:jc w:val="right"/>
    </w:pPr>
    <w:rPr>
      <w:rFonts w:eastAsia="MS Mincho"/>
      <w:b/>
      <w:color w:val="000000"/>
      <w:sz w:val="24"/>
      <w:lang w:val="en-GB" w:eastAsia="ja-JP"/>
    </w:rPr>
  </w:style>
  <w:style w:type="paragraph" w:styleId="Ttulo">
    <w:name w:val="Title"/>
    <w:basedOn w:val="Normal"/>
    <w:next w:val="Normal"/>
    <w:link w:val="TtuloCar"/>
    <w:qFormat/>
    <w:rsid w:val="00F518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F518A2"/>
    <w:rPr>
      <w:rFonts w:ascii="Cambria" w:eastAsia="Times New Roman" w:hAnsi="Cambria" w:cs="Times New Roman"/>
      <w:b/>
      <w:bCs/>
      <w:kern w:val="28"/>
      <w:sz w:val="32"/>
      <w:szCs w:val="32"/>
      <w:lang w:eastAsia="es-MX"/>
    </w:rPr>
  </w:style>
  <w:style w:type="paragraph" w:customStyle="1" w:styleId="EstiloTtulo1Antes5ptoDespus5pto">
    <w:name w:val="Estilo Título 1 + Antes:  5 pto Después:  5 pto"/>
    <w:basedOn w:val="Ttulo1"/>
    <w:next w:val="Ttulo1"/>
    <w:autoRedefine/>
    <w:rsid w:val="000A7414"/>
    <w:pPr>
      <w:numPr>
        <w:numId w:val="4"/>
      </w:numPr>
      <w:spacing w:after="100"/>
    </w:pPr>
    <w:rPr>
      <w:bCs/>
      <w:lang w:val="en-US"/>
    </w:rPr>
  </w:style>
  <w:style w:type="paragraph" w:customStyle="1" w:styleId="EstiloTtulo2Antes5ptoDespus5pto">
    <w:name w:val="Estilo Título 2 + Antes:  5 pto Después:  5 pto"/>
    <w:basedOn w:val="Ttulo2"/>
    <w:next w:val="Ttulo2"/>
    <w:autoRedefine/>
    <w:rsid w:val="000A7414"/>
    <w:pPr>
      <w:numPr>
        <w:numId w:val="4"/>
      </w:numPr>
      <w:spacing w:before="100" w:after="100"/>
    </w:pPr>
    <w:rPr>
      <w:bCs/>
      <w:lang w:val="es-ES"/>
    </w:rPr>
  </w:style>
  <w:style w:type="paragraph" w:customStyle="1" w:styleId="EstiloTtulo3Derecha02cmAntes6ptoDespus6pto">
    <w:name w:val="Estilo Título 3 + Derecha:  0.2 cm Antes:  6 pto Después:  6 pto"/>
    <w:basedOn w:val="Ttulo3"/>
    <w:rsid w:val="00B11B86"/>
    <w:pPr>
      <w:numPr>
        <w:ilvl w:val="0"/>
        <w:numId w:val="0"/>
      </w:numPr>
      <w:tabs>
        <w:tab w:val="num" w:pos="720"/>
      </w:tabs>
      <w:spacing w:before="120" w:after="120"/>
      <w:ind w:right="113"/>
    </w:pPr>
    <w:rPr>
      <w:b w:val="0"/>
      <w:lang w:val="es-ES"/>
    </w:rPr>
  </w:style>
  <w:style w:type="paragraph" w:styleId="Textodeglobo">
    <w:name w:val="Balloon Text"/>
    <w:basedOn w:val="Normal"/>
    <w:link w:val="TextodegloboCar"/>
    <w:rsid w:val="00A1420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1420F"/>
    <w:rPr>
      <w:rFonts w:ascii="Tahoma" w:hAnsi="Tahoma" w:cs="Tahoma"/>
      <w:sz w:val="16"/>
      <w:szCs w:val="16"/>
      <w:lang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1DAD"/>
    <w:rPr>
      <w:rFonts w:ascii="Arial" w:hAnsi="Arial"/>
      <w:lang w:eastAsia="es-MX"/>
    </w:rPr>
  </w:style>
  <w:style w:type="character" w:customStyle="1" w:styleId="Ttulo1Car">
    <w:name w:val="Título 1 Car"/>
    <w:basedOn w:val="Fuentedeprrafopredeter"/>
    <w:link w:val="Ttulo1"/>
    <w:rsid w:val="004A12A4"/>
    <w:rPr>
      <w:rFonts w:ascii="Arial" w:hAnsi="Arial"/>
      <w:b/>
      <w:caps/>
      <w:kern w:val="28"/>
      <w:lang w:eastAsia="es-MX"/>
    </w:rPr>
  </w:style>
  <w:style w:type="character" w:styleId="Hipervnculo">
    <w:name w:val="Hyperlink"/>
    <w:basedOn w:val="Fuentedeprrafopredeter"/>
    <w:unhideWhenUsed/>
    <w:rsid w:val="00C9511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10AE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s-VE"/>
    </w:rPr>
  </w:style>
  <w:style w:type="character" w:customStyle="1" w:styleId="EncabezadoCar">
    <w:name w:val="Encabezado Car"/>
    <w:basedOn w:val="Fuentedeprrafopredeter"/>
    <w:link w:val="Encabezado"/>
    <w:uiPriority w:val="99"/>
    <w:rsid w:val="00DB703C"/>
    <w:rPr>
      <w:rFonts w:ascii="Arial" w:hAnsi="Arial"/>
      <w:lang w:eastAsia="es-MX"/>
    </w:rPr>
  </w:style>
  <w:style w:type="paragraph" w:styleId="Mapadeldocumento">
    <w:name w:val="Document Map"/>
    <w:basedOn w:val="Normal"/>
    <w:link w:val="MapadeldocumentoCar"/>
    <w:rsid w:val="00DB703C"/>
    <w:pPr>
      <w:shd w:val="clear" w:color="auto" w:fill="000080"/>
      <w:spacing w:after="0"/>
      <w:jc w:val="left"/>
    </w:pPr>
    <w:rPr>
      <w:rFonts w:ascii="Tahoma" w:hAnsi="Tahoma"/>
      <w:lang w:val="es-ES" w:eastAsia="en-US"/>
    </w:rPr>
  </w:style>
  <w:style w:type="character" w:customStyle="1" w:styleId="MapadeldocumentoCar">
    <w:name w:val="Mapa del documento Car"/>
    <w:basedOn w:val="Fuentedeprrafopredeter"/>
    <w:link w:val="Mapadeldocumento"/>
    <w:rsid w:val="00DB703C"/>
    <w:rPr>
      <w:rFonts w:ascii="Tahoma" w:hAnsi="Tahoma"/>
      <w:shd w:val="clear" w:color="auto" w:fill="000080"/>
      <w:lang w:val="es-ES" w:eastAsia="en-US"/>
    </w:rPr>
  </w:style>
  <w:style w:type="paragraph" w:styleId="Textoindependiente2">
    <w:name w:val="Body Text 2"/>
    <w:basedOn w:val="Normal"/>
    <w:link w:val="Textoindependiente2Car"/>
    <w:rsid w:val="00DB703C"/>
    <w:pPr>
      <w:spacing w:after="0"/>
    </w:pPr>
    <w:rPr>
      <w:rFonts w:ascii="Times New Roman" w:hAnsi="Times New Roman"/>
      <w:sz w:val="22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B703C"/>
    <w:rPr>
      <w:sz w:val="22"/>
      <w:lang w:val="es-ES" w:eastAsia="es-ES"/>
    </w:rPr>
  </w:style>
  <w:style w:type="paragraph" w:styleId="Textodebloque">
    <w:name w:val="Block Text"/>
    <w:basedOn w:val="Normal"/>
    <w:rsid w:val="00DB703C"/>
    <w:pPr>
      <w:spacing w:after="0"/>
      <w:ind w:left="-284" w:right="-377"/>
      <w:jc w:val="center"/>
    </w:pPr>
    <w:rPr>
      <w:rFonts w:ascii="Times New Roman" w:hAnsi="Times New Roman"/>
      <w:b/>
      <w:color w:val="000080"/>
      <w:sz w:val="52"/>
      <w:lang w:val="es-MX" w:eastAsia="es-ES"/>
    </w:rPr>
  </w:style>
  <w:style w:type="paragraph" w:styleId="Textosinformato">
    <w:name w:val="Plain Text"/>
    <w:basedOn w:val="Normal"/>
    <w:link w:val="TextosinformatoCar"/>
    <w:rsid w:val="00DB703C"/>
    <w:pPr>
      <w:spacing w:after="0"/>
      <w:jc w:val="left"/>
    </w:pPr>
    <w:rPr>
      <w:rFonts w:ascii="Courier New" w:hAnsi="Courier New" w:cs="Courier New"/>
      <w:lang w:eastAsia="es-VE"/>
    </w:rPr>
  </w:style>
  <w:style w:type="character" w:customStyle="1" w:styleId="TextosinformatoCar">
    <w:name w:val="Texto sin formato Car"/>
    <w:basedOn w:val="Fuentedeprrafopredeter"/>
    <w:link w:val="Textosinformato"/>
    <w:rsid w:val="00DB703C"/>
    <w:rPr>
      <w:rFonts w:ascii="Courier New" w:hAnsi="Courier New" w:cs="Courier New"/>
    </w:rPr>
  </w:style>
  <w:style w:type="paragraph" w:customStyle="1" w:styleId="Sinespaciado1">
    <w:name w:val="Sin espaciado1"/>
    <w:uiPriority w:val="99"/>
    <w:rsid w:val="00DB703C"/>
    <w:rPr>
      <w:rFonts w:ascii="Calibri" w:eastAsia="Calibri" w:hAnsi="Calibri" w:cs="Calibri"/>
      <w:sz w:val="22"/>
      <w:szCs w:val="22"/>
      <w:lang w:eastAsia="en-US"/>
    </w:rPr>
  </w:style>
  <w:style w:type="paragraph" w:customStyle="1" w:styleId="Prrafodelista1">
    <w:name w:val="Párrafo de lista1"/>
    <w:basedOn w:val="Normal"/>
    <w:uiPriority w:val="99"/>
    <w:rsid w:val="00DB703C"/>
    <w:pPr>
      <w:spacing w:line="276" w:lineRule="auto"/>
      <w:ind w:left="72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justificado">
    <w:name w:val="justificado"/>
    <w:basedOn w:val="Normal"/>
    <w:rsid w:val="00DB703C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s-VE"/>
    </w:rPr>
  </w:style>
  <w:style w:type="character" w:customStyle="1" w:styleId="apple-converted-space">
    <w:name w:val="apple-converted-space"/>
    <w:basedOn w:val="Fuentedeprrafopredeter"/>
    <w:rsid w:val="00DB703C"/>
  </w:style>
  <w:style w:type="paragraph" w:customStyle="1" w:styleId="Default">
    <w:name w:val="Default"/>
    <w:rsid w:val="00D847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Publicaciones\Norma%20Venezolana%20COVENIN%20200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BF390-CC81-491A-9FD1-80B850C5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 Venezolana COVENIN 2002</Template>
  <TotalTime>2</TotalTime>
  <Pages>1</Pages>
  <Words>374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ANTEPROYECTO 1</vt:lpstr>
    </vt:vector>
  </TitlesOfParts>
  <Company>FONDONORMA</Company>
  <LinksUpToDate>false</LinksUpToDate>
  <CharactersWithSpaces>2429</CharactersWithSpaces>
  <SharedDoc>false</SharedDoc>
  <HLinks>
    <vt:vector size="12" baseType="variant">
      <vt:variant>
        <vt:i4>1900620</vt:i4>
      </vt:variant>
      <vt:variant>
        <vt:i4>0</vt:i4>
      </vt:variant>
      <vt:variant>
        <vt:i4>0</vt:i4>
      </vt:variant>
      <vt:variant>
        <vt:i4>5</vt:i4>
      </vt:variant>
      <vt:variant>
        <vt:lpwstr>http://mail.google.com/mail/?ui=1&amp;attid=0.1&amp;disp=inline&amp;view=att&amp;th=117b2c2181f09bef</vt:lpwstr>
      </vt:variant>
      <vt:variant>
        <vt:lpwstr/>
      </vt:variant>
      <vt:variant>
        <vt:i4>1900620</vt:i4>
      </vt:variant>
      <vt:variant>
        <vt:i4>0</vt:i4>
      </vt:variant>
      <vt:variant>
        <vt:i4>0</vt:i4>
      </vt:variant>
      <vt:variant>
        <vt:i4>5</vt:i4>
      </vt:variant>
      <vt:variant>
        <vt:lpwstr>http://mail.google.com/mail/?ui=1&amp;attid=0.1&amp;disp=inline&amp;view=att&amp;th=117b2c2181f09bef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ANTEPROYECTO 1</dc:title>
  <dc:creator>NORMALIZACION</dc:creator>
  <cp:lastModifiedBy>mlafratta</cp:lastModifiedBy>
  <cp:revision>3</cp:revision>
  <cp:lastPrinted>2015-09-17T14:25:00Z</cp:lastPrinted>
  <dcterms:created xsi:type="dcterms:W3CDTF">2016-09-05T12:26:00Z</dcterms:created>
  <dcterms:modified xsi:type="dcterms:W3CDTF">2016-09-05T12:27:00Z</dcterms:modified>
</cp:coreProperties>
</file>