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03C" w:rsidRPr="00DB703C" w:rsidRDefault="00E01504" w:rsidP="00DB703C">
      <w:pPr>
        <w:pStyle w:val="Textosinformato"/>
        <w:ind w:right="4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DB703C" w:rsidRPr="00DB703C">
        <w:rPr>
          <w:rFonts w:ascii="Arial" w:hAnsi="Arial" w:cs="Arial"/>
          <w:sz w:val="24"/>
          <w:szCs w:val="24"/>
        </w:rPr>
        <w:t xml:space="preserve">                                                         </w:t>
      </w:r>
    </w:p>
    <w:p w:rsidR="00DB703C" w:rsidRPr="00DB703C" w:rsidRDefault="00DB703C" w:rsidP="00DB703C">
      <w:pPr>
        <w:pStyle w:val="Textosinformato"/>
        <w:ind w:right="49"/>
        <w:jc w:val="both"/>
        <w:rPr>
          <w:rFonts w:ascii="Arial" w:hAnsi="Arial" w:cs="Arial"/>
          <w:sz w:val="24"/>
          <w:szCs w:val="24"/>
        </w:rPr>
      </w:pPr>
    </w:p>
    <w:p w:rsidR="00DB703C" w:rsidRPr="006E66F7" w:rsidRDefault="00EA6708" w:rsidP="00DB703C">
      <w:pPr>
        <w:pStyle w:val="Textodebloque"/>
        <w:ind w:left="0" w:right="49"/>
        <w:rPr>
          <w:rFonts w:ascii="Arial" w:hAnsi="Arial" w:cs="Arial"/>
          <w:b w:val="0"/>
          <w:color w:val="000000" w:themeColor="text1"/>
          <w:sz w:val="18"/>
          <w:szCs w:val="18"/>
        </w:rPr>
      </w:pPr>
      <w:r w:rsidRPr="00EA6708">
        <w:rPr>
          <w:rFonts w:ascii="Arial" w:hAnsi="Arial" w:cs="Arial"/>
          <w:b w:val="0"/>
          <w:noProof/>
          <w:color w:val="auto"/>
          <w:sz w:val="24"/>
          <w:szCs w:val="24"/>
          <w:lang w:val="es-VE" w:eastAsia="es-V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171027</wp:posOffset>
            </wp:positionH>
            <wp:positionV relativeFrom="paragraph">
              <wp:posOffset>-96732</wp:posOffset>
            </wp:positionV>
            <wp:extent cx="719666" cy="787400"/>
            <wp:effectExtent l="19050" t="0" r="6350" b="0"/>
            <wp:wrapSquare wrapText="bothSides"/>
            <wp:docPr id="2" name="Imagen 1" descr="LOGO_FONDONOR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LOGO_FONDONORM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0" cy="78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B703C" w:rsidRPr="00DB703C">
        <w:rPr>
          <w:rFonts w:ascii="Arial" w:hAnsi="Arial" w:cs="Arial"/>
          <w:b w:val="0"/>
          <w:color w:val="000000"/>
          <w:sz w:val="24"/>
          <w:szCs w:val="24"/>
        </w:rPr>
        <w:t xml:space="preserve">                                                                                                      </w:t>
      </w:r>
      <w:r w:rsidR="006E66F7" w:rsidRPr="006E66F7">
        <w:rPr>
          <w:rFonts w:ascii="Arial" w:hAnsi="Arial" w:cs="Arial"/>
          <w:b w:val="0"/>
          <w:color w:val="000000" w:themeColor="text1"/>
          <w:sz w:val="18"/>
          <w:szCs w:val="18"/>
        </w:rPr>
        <w:t>CE-CSE-FOR-002</w:t>
      </w:r>
    </w:p>
    <w:p w:rsidR="00DB703C" w:rsidRPr="00010B72" w:rsidRDefault="00DB703C" w:rsidP="00DB703C">
      <w:pPr>
        <w:pStyle w:val="Textosinformato"/>
        <w:ind w:right="49"/>
        <w:jc w:val="center"/>
        <w:rPr>
          <w:rFonts w:ascii="Arial" w:hAnsi="Arial" w:cs="Arial"/>
          <w:b/>
          <w:sz w:val="28"/>
          <w:szCs w:val="28"/>
        </w:rPr>
      </w:pPr>
    </w:p>
    <w:p w:rsidR="00EA6708" w:rsidRDefault="00EA6708" w:rsidP="00DB703C">
      <w:pPr>
        <w:pStyle w:val="Textosinformato"/>
        <w:ind w:right="49"/>
        <w:jc w:val="center"/>
        <w:rPr>
          <w:rFonts w:ascii="Arial" w:hAnsi="Arial" w:cs="Arial"/>
          <w:b/>
          <w:sz w:val="28"/>
          <w:szCs w:val="28"/>
        </w:rPr>
      </w:pPr>
    </w:p>
    <w:p w:rsidR="00EA6708" w:rsidRDefault="00EA6708" w:rsidP="00DB703C">
      <w:pPr>
        <w:pStyle w:val="Textosinformato"/>
        <w:ind w:right="49"/>
        <w:jc w:val="center"/>
        <w:rPr>
          <w:rFonts w:ascii="Arial" w:hAnsi="Arial" w:cs="Arial"/>
          <w:b/>
          <w:sz w:val="28"/>
          <w:szCs w:val="28"/>
        </w:rPr>
      </w:pPr>
    </w:p>
    <w:p w:rsidR="00EA6708" w:rsidRDefault="00EA6708" w:rsidP="00DB703C">
      <w:pPr>
        <w:pStyle w:val="Textosinformato"/>
        <w:ind w:right="49"/>
        <w:jc w:val="center"/>
        <w:rPr>
          <w:rFonts w:ascii="Arial" w:hAnsi="Arial" w:cs="Arial"/>
          <w:b/>
          <w:sz w:val="28"/>
          <w:szCs w:val="28"/>
        </w:rPr>
      </w:pPr>
    </w:p>
    <w:p w:rsidR="00DB703C" w:rsidRPr="00010B72" w:rsidRDefault="00DB703C" w:rsidP="00DB703C">
      <w:pPr>
        <w:pStyle w:val="Textosinformato"/>
        <w:ind w:right="49"/>
        <w:jc w:val="center"/>
        <w:rPr>
          <w:rFonts w:ascii="Arial" w:hAnsi="Arial" w:cs="Arial"/>
          <w:b/>
          <w:sz w:val="28"/>
          <w:szCs w:val="28"/>
        </w:rPr>
      </w:pPr>
      <w:r w:rsidRPr="00010B72">
        <w:rPr>
          <w:rFonts w:ascii="Arial" w:hAnsi="Arial" w:cs="Arial"/>
          <w:b/>
          <w:sz w:val="28"/>
          <w:szCs w:val="28"/>
        </w:rPr>
        <w:t>CUESTIONARIO  (SERVICIO PARA COMERCIO</w:t>
      </w:r>
      <w:r w:rsidR="00394FCA">
        <w:rPr>
          <w:rFonts w:ascii="Arial" w:hAnsi="Arial" w:cs="Arial"/>
          <w:b/>
          <w:sz w:val="28"/>
          <w:szCs w:val="28"/>
        </w:rPr>
        <w:t xml:space="preserve"> PEQUEÑO</w:t>
      </w:r>
      <w:r w:rsidRPr="00010B72">
        <w:rPr>
          <w:rFonts w:ascii="Arial" w:hAnsi="Arial" w:cs="Arial"/>
          <w:b/>
          <w:sz w:val="28"/>
          <w:szCs w:val="28"/>
        </w:rPr>
        <w:t>)</w:t>
      </w:r>
    </w:p>
    <w:p w:rsidR="00DB703C" w:rsidRPr="00DB703C" w:rsidRDefault="00DB703C" w:rsidP="00DB703C">
      <w:pPr>
        <w:pStyle w:val="Textosinformato"/>
        <w:ind w:right="49"/>
        <w:jc w:val="both"/>
        <w:rPr>
          <w:rFonts w:ascii="Arial" w:hAnsi="Arial" w:cs="Arial"/>
          <w:sz w:val="24"/>
          <w:szCs w:val="24"/>
        </w:rPr>
      </w:pPr>
    </w:p>
    <w:p w:rsidR="00DB703C" w:rsidRPr="00DB703C" w:rsidRDefault="00394FCA" w:rsidP="00DB703C">
      <w:pPr>
        <w:pStyle w:val="Textosinformato"/>
        <w:ind w:right="4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</w:t>
      </w:r>
      <w:r>
        <w:rPr>
          <w:rFonts w:ascii="Arial" w:hAnsi="Arial" w:cs="Arial"/>
          <w:sz w:val="24"/>
          <w:szCs w:val="24"/>
        </w:rPr>
        <w:tab/>
        <w:t xml:space="preserve">¿Qué </w:t>
      </w:r>
      <w:r w:rsidR="00DB703C" w:rsidRPr="00DB703C">
        <w:rPr>
          <w:rFonts w:ascii="Arial" w:hAnsi="Arial" w:cs="Arial"/>
          <w:sz w:val="24"/>
          <w:szCs w:val="24"/>
        </w:rPr>
        <w:t xml:space="preserve"> ha motivado a </w:t>
      </w:r>
      <w:r>
        <w:rPr>
          <w:rFonts w:ascii="Arial" w:hAnsi="Arial" w:cs="Arial"/>
          <w:sz w:val="24"/>
          <w:szCs w:val="24"/>
        </w:rPr>
        <w:t xml:space="preserve">la organización a </w:t>
      </w:r>
      <w:r w:rsidR="00DB703C" w:rsidRPr="00DB703C">
        <w:rPr>
          <w:rFonts w:ascii="Arial" w:hAnsi="Arial" w:cs="Arial"/>
          <w:sz w:val="24"/>
          <w:szCs w:val="24"/>
        </w:rPr>
        <w:t xml:space="preserve">solicitar la Certificación?  Indique en orden de prioridad </w:t>
      </w:r>
      <w:r w:rsidR="006E66F7">
        <w:rPr>
          <w:rFonts w:ascii="Arial" w:hAnsi="Arial" w:cs="Arial"/>
          <w:sz w:val="24"/>
          <w:szCs w:val="24"/>
        </w:rPr>
        <w:t>del 1 al 5</w:t>
      </w:r>
      <w:r w:rsidR="00DB703C" w:rsidRPr="00DB703C">
        <w:rPr>
          <w:rFonts w:ascii="Arial" w:hAnsi="Arial" w:cs="Arial"/>
          <w:sz w:val="24"/>
          <w:szCs w:val="24"/>
        </w:rPr>
        <w:t>.</w:t>
      </w:r>
    </w:p>
    <w:p w:rsidR="00DB703C" w:rsidRPr="00DB703C" w:rsidRDefault="00DB703C" w:rsidP="00DB703C">
      <w:pPr>
        <w:pStyle w:val="Textosinformato"/>
        <w:ind w:right="49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84"/>
        <w:gridCol w:w="501"/>
        <w:gridCol w:w="735"/>
        <w:gridCol w:w="4334"/>
        <w:gridCol w:w="501"/>
      </w:tblGrid>
      <w:tr w:rsidR="00DB703C" w:rsidRPr="00DB703C" w:rsidTr="006946CD">
        <w:tc>
          <w:tcPr>
            <w:tcW w:w="3584" w:type="dxa"/>
            <w:tcBorders>
              <w:right w:val="single" w:sz="4" w:space="0" w:color="auto"/>
            </w:tcBorders>
          </w:tcPr>
          <w:p w:rsidR="00DB703C" w:rsidRPr="00DB703C" w:rsidRDefault="00DB703C" w:rsidP="006946CD">
            <w:pPr>
              <w:pStyle w:val="Textosinformato"/>
              <w:ind w:right="4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703C">
              <w:rPr>
                <w:rFonts w:ascii="Arial" w:hAnsi="Arial" w:cs="Arial"/>
                <w:sz w:val="24"/>
                <w:szCs w:val="24"/>
              </w:rPr>
              <w:t>Solicitud del cliente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03C" w:rsidRPr="00DB703C" w:rsidRDefault="00DB703C" w:rsidP="006946CD">
            <w:pPr>
              <w:pStyle w:val="Textosinformato"/>
              <w:ind w:right="4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5" w:type="dxa"/>
            <w:vMerge w:val="restart"/>
            <w:tcBorders>
              <w:left w:val="single" w:sz="4" w:space="0" w:color="auto"/>
            </w:tcBorders>
          </w:tcPr>
          <w:p w:rsidR="00DB703C" w:rsidRPr="00DB703C" w:rsidRDefault="00DB703C" w:rsidP="006946CD">
            <w:pPr>
              <w:pStyle w:val="Textosinformato"/>
              <w:ind w:right="4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34" w:type="dxa"/>
            <w:tcBorders>
              <w:right w:val="single" w:sz="4" w:space="0" w:color="auto"/>
            </w:tcBorders>
          </w:tcPr>
          <w:p w:rsidR="00DB703C" w:rsidRPr="00DB703C" w:rsidRDefault="00DB703C" w:rsidP="006946CD">
            <w:pPr>
              <w:pStyle w:val="Textosinformato"/>
              <w:ind w:right="4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703C">
              <w:rPr>
                <w:rFonts w:ascii="Arial" w:hAnsi="Arial" w:cs="Arial"/>
                <w:sz w:val="24"/>
                <w:szCs w:val="24"/>
              </w:rPr>
              <w:t>Imagen corporativa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03C" w:rsidRPr="00DB703C" w:rsidRDefault="00DB703C" w:rsidP="006946CD">
            <w:pPr>
              <w:pStyle w:val="Textosinformato"/>
              <w:ind w:right="4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703C" w:rsidRPr="00DB703C" w:rsidTr="006946CD">
        <w:tc>
          <w:tcPr>
            <w:tcW w:w="3584" w:type="dxa"/>
            <w:tcBorders>
              <w:right w:val="single" w:sz="4" w:space="0" w:color="auto"/>
            </w:tcBorders>
          </w:tcPr>
          <w:p w:rsidR="00DB703C" w:rsidRPr="00DB703C" w:rsidRDefault="00DB703C" w:rsidP="00394FCA">
            <w:pPr>
              <w:pStyle w:val="Textosinformato"/>
              <w:ind w:right="49"/>
              <w:rPr>
                <w:rFonts w:ascii="Arial" w:hAnsi="Arial" w:cs="Arial"/>
                <w:sz w:val="24"/>
                <w:szCs w:val="24"/>
              </w:rPr>
            </w:pPr>
            <w:r w:rsidRPr="00DB703C">
              <w:rPr>
                <w:rFonts w:ascii="Arial" w:hAnsi="Arial" w:cs="Arial"/>
                <w:sz w:val="24"/>
                <w:szCs w:val="24"/>
              </w:rPr>
              <w:t>Confianza al cliente/consumidor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03C" w:rsidRPr="00DB703C" w:rsidRDefault="00DB703C" w:rsidP="006946CD">
            <w:pPr>
              <w:pStyle w:val="Textosinformato"/>
              <w:ind w:right="4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5" w:type="dxa"/>
            <w:vMerge/>
            <w:tcBorders>
              <w:left w:val="single" w:sz="4" w:space="0" w:color="auto"/>
            </w:tcBorders>
          </w:tcPr>
          <w:p w:rsidR="00DB703C" w:rsidRPr="00DB703C" w:rsidRDefault="00DB703C" w:rsidP="006946CD">
            <w:pPr>
              <w:pStyle w:val="Textosinformato"/>
              <w:ind w:right="4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34" w:type="dxa"/>
            <w:tcBorders>
              <w:right w:val="single" w:sz="4" w:space="0" w:color="auto"/>
            </w:tcBorders>
          </w:tcPr>
          <w:p w:rsidR="00DB703C" w:rsidRPr="00DB703C" w:rsidRDefault="00DB703C" w:rsidP="006946CD">
            <w:pPr>
              <w:pStyle w:val="Textosinformato"/>
              <w:ind w:right="4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703C">
              <w:rPr>
                <w:rFonts w:ascii="Arial" w:hAnsi="Arial" w:cs="Arial"/>
                <w:sz w:val="24"/>
                <w:szCs w:val="24"/>
              </w:rPr>
              <w:t>Distinguir su servicio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03C" w:rsidRPr="00DB703C" w:rsidRDefault="00DB703C" w:rsidP="006946CD">
            <w:pPr>
              <w:pStyle w:val="Textosinformato"/>
              <w:ind w:right="4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703C" w:rsidRPr="00DB703C" w:rsidTr="006946CD">
        <w:tc>
          <w:tcPr>
            <w:tcW w:w="3584" w:type="dxa"/>
            <w:tcBorders>
              <w:right w:val="single" w:sz="4" w:space="0" w:color="auto"/>
            </w:tcBorders>
          </w:tcPr>
          <w:p w:rsidR="00DB703C" w:rsidRPr="00DB703C" w:rsidRDefault="00DB703C" w:rsidP="006946CD">
            <w:pPr>
              <w:pStyle w:val="Textosinformato"/>
              <w:ind w:right="4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703C">
              <w:rPr>
                <w:rFonts w:ascii="Arial" w:hAnsi="Arial" w:cs="Arial"/>
                <w:sz w:val="24"/>
                <w:szCs w:val="24"/>
              </w:rPr>
              <w:t>Aumentar las ventas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03C" w:rsidRPr="00DB703C" w:rsidRDefault="00DB703C" w:rsidP="006946CD">
            <w:pPr>
              <w:pStyle w:val="Textosinformato"/>
              <w:ind w:right="4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5" w:type="dxa"/>
            <w:vMerge/>
            <w:tcBorders>
              <w:left w:val="single" w:sz="4" w:space="0" w:color="auto"/>
            </w:tcBorders>
          </w:tcPr>
          <w:p w:rsidR="00DB703C" w:rsidRPr="00DB703C" w:rsidRDefault="00DB703C" w:rsidP="006946CD">
            <w:pPr>
              <w:pStyle w:val="Textosinformato"/>
              <w:ind w:right="4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34" w:type="dxa"/>
            <w:tcBorders>
              <w:right w:val="single" w:sz="4" w:space="0" w:color="auto"/>
            </w:tcBorders>
          </w:tcPr>
          <w:p w:rsidR="00DB703C" w:rsidRPr="00DB703C" w:rsidRDefault="00DB703C" w:rsidP="006946CD">
            <w:pPr>
              <w:pStyle w:val="Textosinformato"/>
              <w:ind w:right="4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703C">
              <w:rPr>
                <w:rFonts w:ascii="Arial" w:hAnsi="Arial" w:cs="Arial"/>
                <w:sz w:val="24"/>
                <w:szCs w:val="24"/>
              </w:rPr>
              <w:t>Avalar su sistema de control de la calidad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03C" w:rsidRPr="00DB703C" w:rsidRDefault="00DB703C" w:rsidP="006946CD">
            <w:pPr>
              <w:pStyle w:val="Textosinformato"/>
              <w:ind w:right="4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B703C" w:rsidRPr="00DB703C" w:rsidRDefault="00DB703C" w:rsidP="00DB703C">
      <w:pPr>
        <w:pStyle w:val="Textosinformato"/>
        <w:ind w:right="49"/>
        <w:rPr>
          <w:rFonts w:ascii="Arial" w:hAnsi="Arial" w:cs="Arial"/>
          <w:sz w:val="24"/>
          <w:szCs w:val="24"/>
        </w:rPr>
      </w:pPr>
    </w:p>
    <w:p w:rsidR="00DB703C" w:rsidRPr="00DB703C" w:rsidRDefault="00DB703C" w:rsidP="00DB703C">
      <w:pPr>
        <w:pStyle w:val="Textosinformato"/>
        <w:ind w:left="360" w:right="49"/>
        <w:rPr>
          <w:rFonts w:ascii="Arial" w:hAnsi="Arial" w:cs="Arial"/>
          <w:sz w:val="24"/>
          <w:szCs w:val="24"/>
        </w:rPr>
      </w:pPr>
    </w:p>
    <w:p w:rsidR="00DB703C" w:rsidRPr="00DB703C" w:rsidRDefault="00394FCA" w:rsidP="00394FCA">
      <w:pPr>
        <w:pStyle w:val="Textosinformato"/>
        <w:ind w:right="4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¿Pertenece la organización</w:t>
      </w:r>
      <w:r w:rsidR="00DB703C" w:rsidRPr="00DB703C">
        <w:rPr>
          <w:rFonts w:ascii="Arial" w:hAnsi="Arial" w:cs="Arial"/>
          <w:sz w:val="24"/>
          <w:szCs w:val="24"/>
        </w:rPr>
        <w:t xml:space="preserve"> a una casa matriz o grupo empresarial (Holding)?  Anexar  organigrama.</w:t>
      </w:r>
      <w:r w:rsidR="006E66F7">
        <w:rPr>
          <w:rFonts w:ascii="Arial" w:hAnsi="Arial" w:cs="Arial"/>
          <w:sz w:val="24"/>
          <w:szCs w:val="24"/>
        </w:rPr>
        <w:t xml:space="preserve"> Explique relación</w:t>
      </w:r>
    </w:p>
    <w:p w:rsidR="00DB703C" w:rsidRPr="00DB703C" w:rsidRDefault="00DB703C" w:rsidP="00DB703C">
      <w:pPr>
        <w:pStyle w:val="Textosinformato"/>
        <w:ind w:right="49"/>
        <w:rPr>
          <w:rFonts w:ascii="Arial" w:hAnsi="Arial" w:cs="Arial"/>
          <w:sz w:val="24"/>
          <w:szCs w:val="24"/>
        </w:rPr>
      </w:pPr>
    </w:p>
    <w:p w:rsidR="00DB703C" w:rsidRPr="00DB703C" w:rsidRDefault="00DB703C" w:rsidP="00DB703C">
      <w:pPr>
        <w:pStyle w:val="Textosinformato"/>
        <w:ind w:right="49"/>
        <w:rPr>
          <w:rFonts w:ascii="Arial" w:hAnsi="Arial" w:cs="Arial"/>
          <w:sz w:val="24"/>
          <w:szCs w:val="24"/>
        </w:rPr>
      </w:pPr>
    </w:p>
    <w:p w:rsidR="00DB703C" w:rsidRPr="00DB703C" w:rsidRDefault="00DB703C" w:rsidP="00DB703C">
      <w:pPr>
        <w:pStyle w:val="Textosinformato"/>
        <w:ind w:right="49"/>
        <w:rPr>
          <w:rFonts w:ascii="Arial" w:hAnsi="Arial" w:cs="Arial"/>
          <w:sz w:val="24"/>
          <w:szCs w:val="24"/>
        </w:rPr>
      </w:pPr>
      <w:r w:rsidRPr="00DB703C">
        <w:rPr>
          <w:rFonts w:ascii="Arial" w:hAnsi="Arial" w:cs="Arial"/>
          <w:sz w:val="24"/>
          <w:szCs w:val="24"/>
        </w:rPr>
        <w:t xml:space="preserve">      </w:t>
      </w:r>
    </w:p>
    <w:p w:rsidR="00DB703C" w:rsidRPr="00DB703C" w:rsidRDefault="00394FCA" w:rsidP="00DB703C">
      <w:pPr>
        <w:pStyle w:val="Textosinformato"/>
        <w:ind w:left="567" w:right="49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DB703C" w:rsidRPr="00DB703C">
        <w:rPr>
          <w:rFonts w:ascii="Arial" w:hAnsi="Arial" w:cs="Arial"/>
          <w:sz w:val="24"/>
          <w:szCs w:val="24"/>
        </w:rPr>
        <w:t xml:space="preserve"> ¿El servicio b</w:t>
      </w:r>
      <w:r>
        <w:rPr>
          <w:rFonts w:ascii="Arial" w:hAnsi="Arial" w:cs="Arial"/>
          <w:sz w:val="24"/>
          <w:szCs w:val="24"/>
        </w:rPr>
        <w:t xml:space="preserve">ajo solicitud de </w:t>
      </w:r>
      <w:r w:rsidR="00DB703C" w:rsidRPr="00DB703C">
        <w:rPr>
          <w:rFonts w:ascii="Arial" w:hAnsi="Arial" w:cs="Arial"/>
          <w:sz w:val="24"/>
          <w:szCs w:val="24"/>
        </w:rPr>
        <w:t xml:space="preserve"> Certificación, es prestado o suministrado   en otras </w:t>
      </w:r>
      <w:r w:rsidR="006E66F7">
        <w:rPr>
          <w:rFonts w:ascii="Arial" w:hAnsi="Arial" w:cs="Arial"/>
          <w:sz w:val="24"/>
          <w:szCs w:val="24"/>
        </w:rPr>
        <w:t xml:space="preserve">regiones del país o incluso en </w:t>
      </w:r>
      <w:r w:rsidR="00DB703C" w:rsidRPr="00DB703C">
        <w:rPr>
          <w:rFonts w:ascii="Arial" w:hAnsi="Arial" w:cs="Arial"/>
          <w:sz w:val="24"/>
          <w:szCs w:val="24"/>
        </w:rPr>
        <w:t>otros países?  Indique cuales.</w:t>
      </w:r>
    </w:p>
    <w:p w:rsidR="00DB703C" w:rsidRPr="00DB703C" w:rsidRDefault="00DB703C" w:rsidP="00DB703C">
      <w:pPr>
        <w:pStyle w:val="Textosinformato"/>
        <w:ind w:left="360" w:right="49"/>
        <w:rPr>
          <w:rFonts w:ascii="Arial" w:hAnsi="Arial" w:cs="Arial"/>
          <w:sz w:val="24"/>
          <w:szCs w:val="24"/>
        </w:rPr>
      </w:pPr>
    </w:p>
    <w:p w:rsidR="00DB703C" w:rsidRPr="00DB703C" w:rsidRDefault="00DB703C" w:rsidP="00DB703C">
      <w:pPr>
        <w:pStyle w:val="Textosinformato"/>
        <w:ind w:right="49"/>
        <w:rPr>
          <w:rFonts w:ascii="Arial" w:hAnsi="Arial" w:cs="Arial"/>
          <w:sz w:val="24"/>
          <w:szCs w:val="24"/>
        </w:rPr>
      </w:pPr>
    </w:p>
    <w:p w:rsidR="00DB703C" w:rsidRPr="00DB703C" w:rsidRDefault="00DB703C" w:rsidP="00DB703C">
      <w:pPr>
        <w:pStyle w:val="Textosinformato"/>
        <w:ind w:right="49"/>
        <w:rPr>
          <w:rFonts w:ascii="Arial" w:hAnsi="Arial" w:cs="Arial"/>
          <w:sz w:val="24"/>
          <w:szCs w:val="24"/>
        </w:rPr>
      </w:pPr>
    </w:p>
    <w:p w:rsidR="00DB703C" w:rsidRPr="00DB703C" w:rsidRDefault="00394FCA" w:rsidP="00394FCA">
      <w:pPr>
        <w:pStyle w:val="Textosinformato"/>
        <w:tabs>
          <w:tab w:val="left" w:pos="709"/>
        </w:tabs>
        <w:ind w:right="-9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</w:t>
      </w:r>
      <w:r w:rsidR="00DB703C" w:rsidRPr="00DB703C">
        <w:rPr>
          <w:rFonts w:ascii="Arial" w:hAnsi="Arial" w:cs="Arial"/>
          <w:sz w:val="24"/>
          <w:szCs w:val="24"/>
        </w:rPr>
        <w:t xml:space="preserve"> ¿El servicio bajo solicitud de Certificació</w:t>
      </w:r>
      <w:r>
        <w:rPr>
          <w:rFonts w:ascii="Arial" w:hAnsi="Arial" w:cs="Arial"/>
          <w:sz w:val="24"/>
          <w:szCs w:val="24"/>
        </w:rPr>
        <w:t>n u otro prestado por su organización</w:t>
      </w:r>
      <w:r w:rsidR="00DB703C" w:rsidRPr="00DB703C">
        <w:rPr>
          <w:rFonts w:ascii="Arial" w:hAnsi="Arial" w:cs="Arial"/>
          <w:sz w:val="24"/>
          <w:szCs w:val="24"/>
        </w:rPr>
        <w:t xml:space="preserve">, ha tenido  o </w:t>
      </w:r>
      <w:r>
        <w:rPr>
          <w:rFonts w:ascii="Arial" w:hAnsi="Arial" w:cs="Arial"/>
          <w:sz w:val="24"/>
          <w:szCs w:val="24"/>
        </w:rPr>
        <w:t>mantenido</w:t>
      </w:r>
      <w:r w:rsidR="006E66F7">
        <w:rPr>
          <w:rFonts w:ascii="Arial" w:hAnsi="Arial" w:cs="Arial"/>
          <w:sz w:val="24"/>
          <w:szCs w:val="24"/>
        </w:rPr>
        <w:t xml:space="preserve"> alguna </w:t>
      </w:r>
      <w:r w:rsidR="00DB703C" w:rsidRPr="00DB703C">
        <w:rPr>
          <w:rFonts w:ascii="Arial" w:hAnsi="Arial" w:cs="Arial"/>
          <w:sz w:val="24"/>
          <w:szCs w:val="24"/>
        </w:rPr>
        <w:t>certificación de calidad?     Indique en caso afirmativo.</w:t>
      </w:r>
    </w:p>
    <w:p w:rsidR="00DB703C" w:rsidRPr="00DB703C" w:rsidRDefault="00DB703C" w:rsidP="00DB703C">
      <w:pPr>
        <w:pStyle w:val="Textosinformato"/>
        <w:tabs>
          <w:tab w:val="left" w:pos="709"/>
        </w:tabs>
        <w:ind w:left="709" w:right="-93"/>
        <w:rPr>
          <w:rFonts w:ascii="Arial" w:hAnsi="Arial" w:cs="Arial"/>
          <w:sz w:val="24"/>
          <w:szCs w:val="24"/>
        </w:rPr>
      </w:pPr>
    </w:p>
    <w:p w:rsidR="00DB703C" w:rsidRPr="00DB703C" w:rsidRDefault="00DB703C" w:rsidP="00DB703C">
      <w:pPr>
        <w:pStyle w:val="Textosinformato"/>
        <w:tabs>
          <w:tab w:val="left" w:pos="709"/>
        </w:tabs>
        <w:ind w:left="709" w:right="-93" w:hanging="709"/>
        <w:rPr>
          <w:rFonts w:ascii="Arial" w:hAnsi="Arial" w:cs="Arial"/>
          <w:sz w:val="24"/>
          <w:szCs w:val="24"/>
        </w:rPr>
      </w:pPr>
    </w:p>
    <w:p w:rsidR="00DB703C" w:rsidRDefault="00A0141C" w:rsidP="00394FCA">
      <w:pPr>
        <w:pStyle w:val="Textosinformato"/>
        <w:tabs>
          <w:tab w:val="left" w:pos="709"/>
        </w:tabs>
        <w:ind w:right="-9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 La</w:t>
      </w:r>
      <w:r w:rsidR="00394FCA">
        <w:rPr>
          <w:rFonts w:ascii="Arial" w:hAnsi="Arial" w:cs="Arial"/>
          <w:sz w:val="24"/>
          <w:szCs w:val="24"/>
        </w:rPr>
        <w:t xml:space="preserve"> organización cuenta con </w:t>
      </w:r>
      <w:r w:rsidR="00DB703C" w:rsidRPr="00394FCA">
        <w:rPr>
          <w:rFonts w:ascii="Arial" w:hAnsi="Arial" w:cs="Arial"/>
          <w:sz w:val="24"/>
          <w:szCs w:val="24"/>
        </w:rPr>
        <w:t>algún</w:t>
      </w:r>
      <w:r w:rsidR="00394FCA">
        <w:rPr>
          <w:rFonts w:ascii="Arial" w:hAnsi="Arial" w:cs="Arial"/>
          <w:sz w:val="24"/>
          <w:szCs w:val="24"/>
        </w:rPr>
        <w:t xml:space="preserve"> </w:t>
      </w:r>
      <w:r w:rsidR="00DB703C" w:rsidRPr="00394FCA">
        <w:rPr>
          <w:rFonts w:ascii="Arial" w:hAnsi="Arial" w:cs="Arial"/>
          <w:sz w:val="24"/>
          <w:szCs w:val="24"/>
        </w:rPr>
        <w:t xml:space="preserve"> tipo de reconocimiento, Indique de ser afirmativo.</w:t>
      </w:r>
    </w:p>
    <w:p w:rsidR="00394FCA" w:rsidRPr="00890A47" w:rsidRDefault="00394FCA" w:rsidP="00394FCA">
      <w:pPr>
        <w:pStyle w:val="Textosinformato"/>
        <w:tabs>
          <w:tab w:val="left" w:pos="709"/>
        </w:tabs>
        <w:ind w:left="1152" w:right="-93"/>
        <w:rPr>
          <w:rFonts w:ascii="Arial" w:hAnsi="Arial" w:cs="Arial"/>
          <w:sz w:val="24"/>
          <w:szCs w:val="24"/>
          <w:highlight w:val="yellow"/>
        </w:rPr>
      </w:pPr>
    </w:p>
    <w:p w:rsidR="00DB703C" w:rsidRPr="00890A47" w:rsidRDefault="00DB703C" w:rsidP="00DB703C">
      <w:pPr>
        <w:pStyle w:val="Textosinformato"/>
        <w:tabs>
          <w:tab w:val="left" w:pos="709"/>
        </w:tabs>
        <w:ind w:left="360" w:right="-93"/>
        <w:rPr>
          <w:rFonts w:ascii="Arial" w:hAnsi="Arial" w:cs="Arial"/>
          <w:sz w:val="24"/>
          <w:szCs w:val="24"/>
          <w:highlight w:val="yellow"/>
        </w:rPr>
      </w:pPr>
    </w:p>
    <w:p w:rsidR="00394FCA" w:rsidRDefault="00A0141C" w:rsidP="00394FCA">
      <w:pPr>
        <w:pStyle w:val="Textosinformato"/>
        <w:tabs>
          <w:tab w:val="left" w:pos="709"/>
        </w:tabs>
        <w:ind w:right="-9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</w:t>
      </w:r>
      <w:r w:rsidRPr="00394FCA">
        <w:rPr>
          <w:rFonts w:ascii="Arial" w:hAnsi="Arial" w:cs="Arial"/>
          <w:sz w:val="24"/>
          <w:szCs w:val="24"/>
        </w:rPr>
        <w:t xml:space="preserve"> Cuantos</w:t>
      </w:r>
      <w:r w:rsidR="00DB703C" w:rsidRPr="00394FCA">
        <w:rPr>
          <w:rFonts w:ascii="Arial" w:hAnsi="Arial" w:cs="Arial"/>
          <w:sz w:val="24"/>
          <w:szCs w:val="24"/>
        </w:rPr>
        <w:t xml:space="preserve"> años tiene el  establecimiento  con la actual actividad que ofrece.</w:t>
      </w:r>
    </w:p>
    <w:p w:rsidR="00DB703C" w:rsidRPr="00DB703C" w:rsidRDefault="00093837" w:rsidP="00394FCA">
      <w:pPr>
        <w:pStyle w:val="Textosinformato"/>
        <w:tabs>
          <w:tab w:val="left" w:pos="709"/>
        </w:tabs>
        <w:ind w:left="792" w:right="-93"/>
        <w:rPr>
          <w:rFonts w:ascii="Arial" w:hAnsi="Arial" w:cs="Arial"/>
          <w:sz w:val="24"/>
          <w:szCs w:val="24"/>
        </w:rPr>
      </w:pPr>
      <w:r w:rsidRPr="00093837">
        <w:rPr>
          <w:rFonts w:ascii="Arial" w:hAnsi="Arial" w:cs="Arial"/>
          <w:sz w:val="24"/>
          <w:szCs w:val="24"/>
        </w:rPr>
        <w:t xml:space="preserve"> </w:t>
      </w:r>
    </w:p>
    <w:p w:rsidR="00DB703C" w:rsidRPr="00DB703C" w:rsidRDefault="00DB703C" w:rsidP="00DB703C">
      <w:pPr>
        <w:pStyle w:val="Textosinformato"/>
        <w:ind w:left="284" w:right="49" w:hanging="284"/>
        <w:rPr>
          <w:rFonts w:ascii="Arial" w:hAnsi="Arial" w:cs="Arial"/>
          <w:sz w:val="24"/>
          <w:szCs w:val="24"/>
        </w:rPr>
      </w:pPr>
    </w:p>
    <w:p w:rsidR="00DB703C" w:rsidRPr="00DB703C" w:rsidRDefault="00A0141C" w:rsidP="00DB703C">
      <w:pPr>
        <w:pStyle w:val="Textosinformato"/>
        <w:tabs>
          <w:tab w:val="left" w:pos="284"/>
        </w:tabs>
        <w:ind w:right="4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</w:t>
      </w:r>
      <w:r w:rsidRPr="00DB703C">
        <w:rPr>
          <w:rFonts w:ascii="Arial" w:hAnsi="Arial" w:cs="Arial"/>
          <w:sz w:val="24"/>
          <w:szCs w:val="24"/>
        </w:rPr>
        <w:t xml:space="preserve"> Indique</w:t>
      </w:r>
      <w:r w:rsidR="00DB703C" w:rsidRPr="00DB703C">
        <w:rPr>
          <w:rFonts w:ascii="Arial" w:hAnsi="Arial" w:cs="Arial"/>
          <w:sz w:val="24"/>
          <w:szCs w:val="24"/>
        </w:rPr>
        <w:t xml:space="preserve"> nombre, dirección, teléfono  de las siguientes personas:</w:t>
      </w:r>
    </w:p>
    <w:p w:rsidR="00DB703C" w:rsidRPr="00DB703C" w:rsidRDefault="00DB703C" w:rsidP="00DB703C">
      <w:pPr>
        <w:pStyle w:val="Textosinformato"/>
        <w:tabs>
          <w:tab w:val="left" w:pos="284"/>
        </w:tabs>
        <w:ind w:left="-142" w:right="49" w:firstLine="142"/>
        <w:rPr>
          <w:rFonts w:ascii="Arial" w:hAnsi="Arial" w:cs="Arial"/>
          <w:sz w:val="24"/>
          <w:szCs w:val="24"/>
        </w:rPr>
      </w:pPr>
    </w:p>
    <w:p w:rsidR="00DB703C" w:rsidRPr="00DB703C" w:rsidRDefault="009C7CE2" w:rsidP="00093837">
      <w:pPr>
        <w:pStyle w:val="Textosinformato"/>
        <w:tabs>
          <w:tab w:val="left" w:pos="284"/>
          <w:tab w:val="left" w:pos="426"/>
        </w:tabs>
        <w:ind w:left="-142" w:right="-93" w:firstLine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DB703C" w:rsidRPr="00DB703C">
        <w:rPr>
          <w:rFonts w:ascii="Arial" w:hAnsi="Arial" w:cs="Arial"/>
          <w:sz w:val="24"/>
          <w:szCs w:val="24"/>
        </w:rPr>
        <w:t>.1</w:t>
      </w:r>
      <w:r w:rsidR="00DB703C" w:rsidRPr="00DB703C">
        <w:rPr>
          <w:rFonts w:ascii="Arial" w:hAnsi="Arial" w:cs="Arial"/>
          <w:sz w:val="24"/>
          <w:szCs w:val="24"/>
        </w:rPr>
        <w:tab/>
        <w:t xml:space="preserve">     President</w:t>
      </w:r>
      <w:r>
        <w:rPr>
          <w:rFonts w:ascii="Arial" w:hAnsi="Arial" w:cs="Arial"/>
          <w:sz w:val="24"/>
          <w:szCs w:val="24"/>
        </w:rPr>
        <w:t>e o Alto Directivo de la organización</w:t>
      </w:r>
      <w:r w:rsidR="00DB703C" w:rsidRPr="00DB703C">
        <w:rPr>
          <w:rFonts w:ascii="Arial" w:hAnsi="Arial" w:cs="Arial"/>
          <w:sz w:val="24"/>
          <w:szCs w:val="24"/>
        </w:rPr>
        <w:t xml:space="preserve">  </w:t>
      </w:r>
    </w:p>
    <w:p w:rsidR="00DB703C" w:rsidRPr="00DB703C" w:rsidRDefault="00DB703C" w:rsidP="00DB703C">
      <w:pPr>
        <w:pStyle w:val="Textosinformato"/>
        <w:tabs>
          <w:tab w:val="left" w:pos="284"/>
        </w:tabs>
        <w:ind w:left="-142" w:right="49" w:firstLine="142"/>
        <w:rPr>
          <w:rFonts w:ascii="Arial" w:hAnsi="Arial" w:cs="Arial"/>
          <w:sz w:val="24"/>
          <w:szCs w:val="24"/>
        </w:rPr>
      </w:pPr>
    </w:p>
    <w:p w:rsidR="00DB703C" w:rsidRPr="00DB703C" w:rsidRDefault="009C7CE2" w:rsidP="00DB703C">
      <w:pPr>
        <w:pStyle w:val="Textosinformato"/>
        <w:tabs>
          <w:tab w:val="left" w:pos="284"/>
        </w:tabs>
        <w:ind w:left="-142" w:right="49" w:firstLine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DB703C" w:rsidRPr="00DB703C">
        <w:rPr>
          <w:rFonts w:ascii="Arial" w:hAnsi="Arial" w:cs="Arial"/>
          <w:sz w:val="24"/>
          <w:szCs w:val="24"/>
        </w:rPr>
        <w:t>.2</w:t>
      </w:r>
      <w:r w:rsidR="00DB703C" w:rsidRPr="00DB703C">
        <w:rPr>
          <w:rFonts w:ascii="Arial" w:hAnsi="Arial" w:cs="Arial"/>
          <w:sz w:val="24"/>
          <w:szCs w:val="24"/>
        </w:rPr>
        <w:tab/>
        <w:t>Gerente</w:t>
      </w:r>
    </w:p>
    <w:p w:rsidR="00DB703C" w:rsidRPr="00DB703C" w:rsidRDefault="00DB703C" w:rsidP="006E66F7">
      <w:pPr>
        <w:pStyle w:val="Textosinformato"/>
        <w:tabs>
          <w:tab w:val="left" w:pos="284"/>
        </w:tabs>
        <w:ind w:right="49"/>
        <w:rPr>
          <w:rFonts w:ascii="Arial" w:hAnsi="Arial" w:cs="Arial"/>
          <w:sz w:val="24"/>
          <w:szCs w:val="24"/>
        </w:rPr>
      </w:pPr>
    </w:p>
    <w:p w:rsidR="00DB703C" w:rsidRPr="00DB703C" w:rsidRDefault="009C7CE2" w:rsidP="00DB703C">
      <w:pPr>
        <w:pStyle w:val="Textosinformato"/>
        <w:tabs>
          <w:tab w:val="left" w:pos="284"/>
          <w:tab w:val="num" w:pos="1080"/>
        </w:tabs>
        <w:ind w:left="-142" w:right="49" w:firstLine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7</w:t>
      </w:r>
      <w:r w:rsidR="00DB703C" w:rsidRPr="00DB703C">
        <w:rPr>
          <w:rFonts w:ascii="Arial" w:hAnsi="Arial" w:cs="Arial"/>
          <w:sz w:val="24"/>
          <w:szCs w:val="24"/>
        </w:rPr>
        <w:t xml:space="preserve">.4       Persona a quien se le enviarán las facturaciones de cobro por los servicios prestados          </w:t>
      </w:r>
    </w:p>
    <w:p w:rsidR="00DB703C" w:rsidRPr="00DB703C" w:rsidRDefault="00DB703C" w:rsidP="00DB703C">
      <w:pPr>
        <w:pStyle w:val="Textosinformato"/>
        <w:tabs>
          <w:tab w:val="left" w:pos="284"/>
          <w:tab w:val="num" w:pos="1080"/>
        </w:tabs>
        <w:ind w:left="-142" w:right="49" w:firstLine="142"/>
        <w:rPr>
          <w:rFonts w:ascii="Arial" w:hAnsi="Arial" w:cs="Arial"/>
          <w:sz w:val="24"/>
          <w:szCs w:val="24"/>
        </w:rPr>
      </w:pPr>
      <w:r w:rsidRPr="00DB703C">
        <w:rPr>
          <w:rFonts w:ascii="Arial" w:hAnsi="Arial" w:cs="Arial"/>
          <w:sz w:val="24"/>
          <w:szCs w:val="24"/>
        </w:rPr>
        <w:t xml:space="preserve">            </w:t>
      </w:r>
      <w:proofErr w:type="gramStart"/>
      <w:r w:rsidRPr="00DB703C">
        <w:rPr>
          <w:rFonts w:ascii="Arial" w:hAnsi="Arial" w:cs="Arial"/>
          <w:sz w:val="24"/>
          <w:szCs w:val="24"/>
        </w:rPr>
        <w:t>por</w:t>
      </w:r>
      <w:proofErr w:type="gramEnd"/>
      <w:r w:rsidRPr="00DB703C">
        <w:rPr>
          <w:rFonts w:ascii="Arial" w:hAnsi="Arial" w:cs="Arial"/>
          <w:sz w:val="24"/>
          <w:szCs w:val="24"/>
        </w:rPr>
        <w:t xml:space="preserve">  parte de FONDONORMA.</w:t>
      </w:r>
    </w:p>
    <w:p w:rsidR="00DB703C" w:rsidRPr="00DB703C" w:rsidRDefault="00DB703C" w:rsidP="00DB703C">
      <w:pPr>
        <w:pStyle w:val="Textosinformato"/>
        <w:tabs>
          <w:tab w:val="left" w:pos="284"/>
          <w:tab w:val="num" w:pos="1080"/>
        </w:tabs>
        <w:ind w:left="-142" w:right="49" w:firstLine="142"/>
        <w:rPr>
          <w:rFonts w:ascii="Arial" w:hAnsi="Arial" w:cs="Arial"/>
          <w:sz w:val="24"/>
          <w:szCs w:val="24"/>
        </w:rPr>
      </w:pPr>
    </w:p>
    <w:p w:rsidR="00DB703C" w:rsidRPr="00DB703C" w:rsidRDefault="00DB703C" w:rsidP="009C7CE2">
      <w:pPr>
        <w:pStyle w:val="Textosinformato"/>
        <w:tabs>
          <w:tab w:val="left" w:pos="284"/>
        </w:tabs>
        <w:ind w:left="-142" w:right="49" w:firstLine="142"/>
        <w:rPr>
          <w:rFonts w:ascii="Arial" w:hAnsi="Arial" w:cs="Arial"/>
          <w:sz w:val="24"/>
          <w:szCs w:val="24"/>
        </w:rPr>
      </w:pPr>
      <w:r w:rsidRPr="00DB703C">
        <w:rPr>
          <w:rFonts w:ascii="Arial" w:hAnsi="Arial" w:cs="Arial"/>
          <w:sz w:val="24"/>
          <w:szCs w:val="24"/>
        </w:rPr>
        <w:t xml:space="preserve">                                                         </w:t>
      </w:r>
    </w:p>
    <w:p w:rsidR="00DB703C" w:rsidRPr="00DB703C" w:rsidRDefault="00DB703C" w:rsidP="00DB703C">
      <w:pPr>
        <w:pStyle w:val="Textosinformato"/>
        <w:ind w:right="49"/>
        <w:rPr>
          <w:rFonts w:ascii="Arial" w:hAnsi="Arial" w:cs="Arial"/>
          <w:sz w:val="24"/>
          <w:szCs w:val="24"/>
        </w:rPr>
      </w:pPr>
    </w:p>
    <w:p w:rsidR="00DB703C" w:rsidRDefault="009C7CE2" w:rsidP="009C7CE2">
      <w:pPr>
        <w:pStyle w:val="Textosinformato"/>
        <w:ind w:right="49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8.</w:t>
      </w:r>
      <w:r w:rsidR="00DB703C" w:rsidRPr="00DB703C">
        <w:rPr>
          <w:rFonts w:ascii="Arial" w:hAnsi="Arial" w:cs="Arial"/>
          <w:sz w:val="24"/>
          <w:szCs w:val="24"/>
        </w:rPr>
        <w:t>Horario</w:t>
      </w:r>
      <w:proofErr w:type="gramEnd"/>
      <w:r w:rsidR="00DB703C" w:rsidRPr="00DB703C">
        <w:rPr>
          <w:rFonts w:ascii="Arial" w:hAnsi="Arial" w:cs="Arial"/>
          <w:sz w:val="24"/>
          <w:szCs w:val="24"/>
        </w:rPr>
        <w:t xml:space="preserve"> de prestación del servicio y número de turnos</w:t>
      </w:r>
    </w:p>
    <w:p w:rsidR="00093837" w:rsidRPr="00DB703C" w:rsidRDefault="00093837" w:rsidP="00093837">
      <w:pPr>
        <w:pStyle w:val="Textosinformato"/>
        <w:ind w:left="360" w:right="49"/>
        <w:rPr>
          <w:rFonts w:cs="Arial"/>
          <w:sz w:val="24"/>
          <w:szCs w:val="24"/>
        </w:rPr>
      </w:pPr>
    </w:p>
    <w:p w:rsidR="00DB703C" w:rsidRDefault="009C7CE2" w:rsidP="009C7CE2">
      <w:pPr>
        <w:pStyle w:val="Textosinformato"/>
        <w:ind w:right="4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9.</w:t>
      </w:r>
      <w:r w:rsidR="00DB703C" w:rsidRPr="00DB703C">
        <w:rPr>
          <w:rFonts w:ascii="Arial" w:hAnsi="Arial" w:cs="Arial"/>
          <w:sz w:val="24"/>
          <w:szCs w:val="24"/>
        </w:rPr>
        <w:t>Número</w:t>
      </w:r>
      <w:proofErr w:type="gramEnd"/>
      <w:r w:rsidR="00DB703C" w:rsidRPr="00DB703C">
        <w:rPr>
          <w:rFonts w:ascii="Arial" w:hAnsi="Arial" w:cs="Arial"/>
          <w:sz w:val="24"/>
          <w:szCs w:val="24"/>
        </w:rPr>
        <w:t xml:space="preserve"> de empleados por turno y funciones</w:t>
      </w:r>
    </w:p>
    <w:p w:rsidR="009C7CE2" w:rsidRDefault="009C7CE2" w:rsidP="009C7CE2">
      <w:pPr>
        <w:pStyle w:val="Textosinformato"/>
        <w:ind w:right="49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DB703C" w:rsidRPr="00DB703C" w:rsidRDefault="009C7CE2" w:rsidP="009C7CE2">
      <w:pPr>
        <w:pStyle w:val="Textosinformato"/>
        <w:ind w:right="49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>9.1</w:t>
      </w:r>
      <w:proofErr w:type="gramStart"/>
      <w:r>
        <w:rPr>
          <w:rFonts w:ascii="Arial" w:eastAsia="Calibri" w:hAnsi="Arial" w:cs="Arial"/>
          <w:sz w:val="24"/>
          <w:szCs w:val="24"/>
          <w:lang w:eastAsia="en-US"/>
        </w:rPr>
        <w:t>.</w:t>
      </w:r>
      <w:r w:rsidR="00DB703C" w:rsidRPr="00DB703C">
        <w:rPr>
          <w:rFonts w:ascii="Arial" w:hAnsi="Arial" w:cs="Arial"/>
          <w:sz w:val="24"/>
          <w:szCs w:val="24"/>
        </w:rPr>
        <w:t>Indique</w:t>
      </w:r>
      <w:proofErr w:type="gramEnd"/>
      <w:r w:rsidR="00DB703C" w:rsidRPr="00DB703C">
        <w:rPr>
          <w:rFonts w:ascii="Arial" w:hAnsi="Arial" w:cs="Arial"/>
          <w:sz w:val="24"/>
          <w:szCs w:val="24"/>
        </w:rPr>
        <w:t xml:space="preserve"> el número de personal en un turno,  con  las funciones que considere sean acordes a su establecimiento</w:t>
      </w:r>
    </w:p>
    <w:p w:rsidR="00DB703C" w:rsidRPr="00DB703C" w:rsidRDefault="00DB703C" w:rsidP="00DB703C">
      <w:pPr>
        <w:pStyle w:val="Textosinformato"/>
        <w:ind w:left="709" w:right="49" w:hanging="709"/>
        <w:jc w:val="both"/>
        <w:rPr>
          <w:rFonts w:ascii="Arial" w:hAnsi="Arial" w:cs="Arial"/>
          <w:sz w:val="24"/>
          <w:szCs w:val="24"/>
        </w:rPr>
      </w:pPr>
    </w:p>
    <w:p w:rsidR="00DB703C" w:rsidRPr="00DB703C" w:rsidRDefault="00DB703C" w:rsidP="00DB703C">
      <w:pPr>
        <w:pStyle w:val="Textosinformato"/>
        <w:ind w:right="49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829"/>
      </w:tblGrid>
      <w:tr w:rsidR="00DB703C" w:rsidRPr="00DB703C" w:rsidTr="006946CD">
        <w:tc>
          <w:tcPr>
            <w:tcW w:w="3227" w:type="dxa"/>
          </w:tcPr>
          <w:p w:rsidR="00DB703C" w:rsidRPr="00DB703C" w:rsidRDefault="009C7CE2" w:rsidP="006946CD">
            <w:pPr>
              <w:pStyle w:val="Textosinformato"/>
              <w:ind w:right="49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Personal  en   un</w:t>
            </w:r>
            <w:r w:rsidR="00DB703C" w:rsidRPr="00DB703C">
              <w:rPr>
                <w:rFonts w:ascii="Arial" w:hAnsi="Arial" w:cs="Arial"/>
                <w:b/>
                <w:sz w:val="24"/>
                <w:szCs w:val="24"/>
              </w:rPr>
              <w:t xml:space="preserve"> turno</w:t>
            </w:r>
          </w:p>
          <w:p w:rsidR="00DB703C" w:rsidRPr="00DB703C" w:rsidRDefault="00DB703C" w:rsidP="006946CD">
            <w:pPr>
              <w:pStyle w:val="Textosinformato"/>
              <w:ind w:right="49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B703C">
              <w:rPr>
                <w:rFonts w:ascii="Arial" w:hAnsi="Arial" w:cs="Arial"/>
                <w:b/>
                <w:sz w:val="24"/>
                <w:szCs w:val="24"/>
              </w:rPr>
              <w:t>(nombre de la función)</w:t>
            </w:r>
          </w:p>
        </w:tc>
        <w:tc>
          <w:tcPr>
            <w:tcW w:w="1829" w:type="dxa"/>
          </w:tcPr>
          <w:p w:rsidR="00DB703C" w:rsidRPr="00DB703C" w:rsidRDefault="00DB703C" w:rsidP="006946CD">
            <w:pPr>
              <w:pStyle w:val="Textosinformato"/>
              <w:ind w:right="49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B703C">
              <w:rPr>
                <w:rFonts w:ascii="Arial" w:hAnsi="Arial" w:cs="Arial"/>
                <w:b/>
                <w:sz w:val="24"/>
                <w:szCs w:val="24"/>
              </w:rPr>
              <w:t>Número</w:t>
            </w:r>
          </w:p>
        </w:tc>
      </w:tr>
      <w:tr w:rsidR="00DB703C" w:rsidRPr="00DB703C" w:rsidTr="006946CD">
        <w:tc>
          <w:tcPr>
            <w:tcW w:w="3227" w:type="dxa"/>
          </w:tcPr>
          <w:p w:rsidR="00DB703C" w:rsidRPr="00DB703C" w:rsidRDefault="00DB703C" w:rsidP="006946CD">
            <w:pPr>
              <w:pStyle w:val="Textosinformato"/>
              <w:ind w:right="4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29" w:type="dxa"/>
          </w:tcPr>
          <w:p w:rsidR="00DB703C" w:rsidRPr="00DB703C" w:rsidRDefault="00DB703C" w:rsidP="006946CD">
            <w:pPr>
              <w:pStyle w:val="Textosinformato"/>
              <w:ind w:right="4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703C" w:rsidRPr="00DB703C" w:rsidTr="006946CD">
        <w:tc>
          <w:tcPr>
            <w:tcW w:w="3227" w:type="dxa"/>
          </w:tcPr>
          <w:p w:rsidR="00DB703C" w:rsidRPr="00DB703C" w:rsidRDefault="00DB703C" w:rsidP="006946CD">
            <w:pPr>
              <w:pStyle w:val="Textosinformato"/>
              <w:ind w:right="4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29" w:type="dxa"/>
          </w:tcPr>
          <w:p w:rsidR="00DB703C" w:rsidRPr="00DB703C" w:rsidRDefault="00DB703C" w:rsidP="006946CD">
            <w:pPr>
              <w:pStyle w:val="Textosinformato"/>
              <w:ind w:right="4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703C" w:rsidRPr="00DB703C" w:rsidTr="006946CD">
        <w:tc>
          <w:tcPr>
            <w:tcW w:w="3227" w:type="dxa"/>
          </w:tcPr>
          <w:p w:rsidR="00DB703C" w:rsidRPr="00DB703C" w:rsidRDefault="00DB703C" w:rsidP="006946CD">
            <w:pPr>
              <w:pStyle w:val="Textosinformato"/>
              <w:ind w:right="4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29" w:type="dxa"/>
          </w:tcPr>
          <w:p w:rsidR="00DB703C" w:rsidRPr="00DB703C" w:rsidRDefault="00DB703C" w:rsidP="006946CD">
            <w:pPr>
              <w:pStyle w:val="Textosinformato"/>
              <w:ind w:right="4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703C" w:rsidRPr="00DB703C" w:rsidTr="006946CD">
        <w:tc>
          <w:tcPr>
            <w:tcW w:w="3227" w:type="dxa"/>
          </w:tcPr>
          <w:p w:rsidR="00DB703C" w:rsidRPr="00DB703C" w:rsidRDefault="00DB703C" w:rsidP="006946CD">
            <w:pPr>
              <w:pStyle w:val="Textosinformato"/>
              <w:ind w:right="4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29" w:type="dxa"/>
          </w:tcPr>
          <w:p w:rsidR="00DB703C" w:rsidRPr="00DB703C" w:rsidRDefault="00DB703C" w:rsidP="006946CD">
            <w:pPr>
              <w:pStyle w:val="Textosinformato"/>
              <w:ind w:right="4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703C" w:rsidRPr="00DB703C" w:rsidTr="006946CD">
        <w:tc>
          <w:tcPr>
            <w:tcW w:w="3227" w:type="dxa"/>
          </w:tcPr>
          <w:p w:rsidR="00DB703C" w:rsidRPr="00DB703C" w:rsidRDefault="00DB703C" w:rsidP="006946CD">
            <w:pPr>
              <w:pStyle w:val="Textosinformato"/>
              <w:ind w:right="4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29" w:type="dxa"/>
          </w:tcPr>
          <w:p w:rsidR="00DB703C" w:rsidRPr="00DB703C" w:rsidRDefault="00DB703C" w:rsidP="006946CD">
            <w:pPr>
              <w:pStyle w:val="Textosinformato"/>
              <w:ind w:right="4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703C" w:rsidRPr="00DB703C" w:rsidTr="006946CD">
        <w:tc>
          <w:tcPr>
            <w:tcW w:w="3227" w:type="dxa"/>
          </w:tcPr>
          <w:p w:rsidR="00DB703C" w:rsidRPr="00DB703C" w:rsidRDefault="00DB703C" w:rsidP="006946CD">
            <w:pPr>
              <w:pStyle w:val="Textosinformato"/>
              <w:ind w:right="4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29" w:type="dxa"/>
          </w:tcPr>
          <w:p w:rsidR="00DB703C" w:rsidRPr="00DB703C" w:rsidRDefault="00DB703C" w:rsidP="006946CD">
            <w:pPr>
              <w:pStyle w:val="Textosinformato"/>
              <w:ind w:right="4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703C" w:rsidRPr="00DB703C" w:rsidTr="006946CD">
        <w:tc>
          <w:tcPr>
            <w:tcW w:w="3227" w:type="dxa"/>
          </w:tcPr>
          <w:p w:rsidR="00DB703C" w:rsidRPr="00DB703C" w:rsidRDefault="00DB703C" w:rsidP="006946CD">
            <w:pPr>
              <w:pStyle w:val="Textosinformato"/>
              <w:ind w:right="4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29" w:type="dxa"/>
          </w:tcPr>
          <w:p w:rsidR="00DB703C" w:rsidRPr="00DB703C" w:rsidRDefault="00DB703C" w:rsidP="006946CD">
            <w:pPr>
              <w:pStyle w:val="Textosinformato"/>
              <w:ind w:right="4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703C" w:rsidRPr="00DB703C" w:rsidTr="006946CD">
        <w:tc>
          <w:tcPr>
            <w:tcW w:w="3227" w:type="dxa"/>
          </w:tcPr>
          <w:p w:rsidR="00DB703C" w:rsidRPr="00DB703C" w:rsidRDefault="00DB703C" w:rsidP="006946CD">
            <w:pPr>
              <w:pStyle w:val="Textosinformato"/>
              <w:ind w:right="4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29" w:type="dxa"/>
          </w:tcPr>
          <w:p w:rsidR="00DB703C" w:rsidRPr="00DB703C" w:rsidRDefault="00DB703C" w:rsidP="006946CD">
            <w:pPr>
              <w:pStyle w:val="Textosinformato"/>
              <w:ind w:right="4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703C" w:rsidRPr="00DB703C" w:rsidTr="006946CD">
        <w:tc>
          <w:tcPr>
            <w:tcW w:w="3227" w:type="dxa"/>
          </w:tcPr>
          <w:p w:rsidR="00DB703C" w:rsidRPr="00DB703C" w:rsidRDefault="00DB703C" w:rsidP="006946CD">
            <w:pPr>
              <w:pStyle w:val="Textosinformato"/>
              <w:ind w:right="4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29" w:type="dxa"/>
          </w:tcPr>
          <w:p w:rsidR="00DB703C" w:rsidRPr="00DB703C" w:rsidRDefault="00DB703C" w:rsidP="006946CD">
            <w:pPr>
              <w:pStyle w:val="Textosinformato"/>
              <w:ind w:right="4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703C" w:rsidRPr="00DB703C" w:rsidTr="006946CD">
        <w:tc>
          <w:tcPr>
            <w:tcW w:w="3227" w:type="dxa"/>
          </w:tcPr>
          <w:p w:rsidR="00DB703C" w:rsidRPr="00DB703C" w:rsidRDefault="00DB703C" w:rsidP="006946CD">
            <w:pPr>
              <w:pStyle w:val="Textosinformato"/>
              <w:ind w:right="4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29" w:type="dxa"/>
          </w:tcPr>
          <w:p w:rsidR="00DB703C" w:rsidRPr="00DB703C" w:rsidRDefault="00DB703C" w:rsidP="006946CD">
            <w:pPr>
              <w:pStyle w:val="Textosinformato"/>
              <w:ind w:right="4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703C" w:rsidRPr="00DB703C" w:rsidTr="006946CD">
        <w:tc>
          <w:tcPr>
            <w:tcW w:w="3227" w:type="dxa"/>
          </w:tcPr>
          <w:p w:rsidR="00DB703C" w:rsidRPr="00DB703C" w:rsidRDefault="00DB703C" w:rsidP="006946CD">
            <w:pPr>
              <w:pStyle w:val="Textosinformato"/>
              <w:ind w:right="4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29" w:type="dxa"/>
          </w:tcPr>
          <w:p w:rsidR="00DB703C" w:rsidRPr="00DB703C" w:rsidRDefault="00DB703C" w:rsidP="006946CD">
            <w:pPr>
              <w:pStyle w:val="Textosinformato"/>
              <w:ind w:right="4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703C" w:rsidRPr="00DB703C" w:rsidTr="006946CD">
        <w:tc>
          <w:tcPr>
            <w:tcW w:w="3227" w:type="dxa"/>
          </w:tcPr>
          <w:p w:rsidR="00DB703C" w:rsidRPr="00DB703C" w:rsidRDefault="00DB703C" w:rsidP="006946CD">
            <w:pPr>
              <w:pStyle w:val="Textosinformato"/>
              <w:ind w:right="4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29" w:type="dxa"/>
          </w:tcPr>
          <w:p w:rsidR="00DB703C" w:rsidRPr="00DB703C" w:rsidRDefault="00DB703C" w:rsidP="006946CD">
            <w:pPr>
              <w:pStyle w:val="Textosinformato"/>
              <w:ind w:right="4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703C" w:rsidRPr="00DB703C" w:rsidTr="006946CD">
        <w:tc>
          <w:tcPr>
            <w:tcW w:w="3227" w:type="dxa"/>
          </w:tcPr>
          <w:p w:rsidR="00DB703C" w:rsidRPr="00DB703C" w:rsidRDefault="00DB703C" w:rsidP="006946CD">
            <w:pPr>
              <w:pStyle w:val="Textosinformato"/>
              <w:ind w:right="4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29" w:type="dxa"/>
          </w:tcPr>
          <w:p w:rsidR="00DB703C" w:rsidRPr="00DB703C" w:rsidRDefault="00DB703C" w:rsidP="006946CD">
            <w:pPr>
              <w:pStyle w:val="Textosinformato"/>
              <w:ind w:right="4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703C" w:rsidRPr="00DB703C" w:rsidTr="006946CD">
        <w:tc>
          <w:tcPr>
            <w:tcW w:w="3227" w:type="dxa"/>
          </w:tcPr>
          <w:p w:rsidR="00DB703C" w:rsidRPr="00DB703C" w:rsidRDefault="00DB703C" w:rsidP="006946CD">
            <w:pPr>
              <w:pStyle w:val="Textosinformato"/>
              <w:ind w:right="4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29" w:type="dxa"/>
          </w:tcPr>
          <w:p w:rsidR="00DB703C" w:rsidRPr="00DB703C" w:rsidRDefault="00DB703C" w:rsidP="006946CD">
            <w:pPr>
              <w:pStyle w:val="Textosinformato"/>
              <w:ind w:right="4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703C" w:rsidRPr="00DB703C" w:rsidTr="006946CD">
        <w:tc>
          <w:tcPr>
            <w:tcW w:w="3227" w:type="dxa"/>
          </w:tcPr>
          <w:p w:rsidR="00DB703C" w:rsidRPr="00DB703C" w:rsidRDefault="00DB703C" w:rsidP="006946CD">
            <w:pPr>
              <w:pStyle w:val="Textosinformato"/>
              <w:ind w:right="4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703C">
              <w:rPr>
                <w:rFonts w:ascii="Arial" w:hAnsi="Arial" w:cs="Arial"/>
                <w:sz w:val="24"/>
                <w:szCs w:val="24"/>
              </w:rPr>
              <w:t>Otros</w:t>
            </w:r>
          </w:p>
        </w:tc>
        <w:tc>
          <w:tcPr>
            <w:tcW w:w="1829" w:type="dxa"/>
          </w:tcPr>
          <w:p w:rsidR="00DB703C" w:rsidRPr="00DB703C" w:rsidRDefault="00DB703C" w:rsidP="006946CD">
            <w:pPr>
              <w:pStyle w:val="Textosinformato"/>
              <w:ind w:right="4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703C" w:rsidRPr="00DB703C" w:rsidTr="006946CD">
        <w:tc>
          <w:tcPr>
            <w:tcW w:w="3227" w:type="dxa"/>
          </w:tcPr>
          <w:p w:rsidR="00DB703C" w:rsidRPr="00DB703C" w:rsidRDefault="00DB703C" w:rsidP="006946CD">
            <w:pPr>
              <w:pStyle w:val="Textosinformato"/>
              <w:ind w:right="4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29" w:type="dxa"/>
          </w:tcPr>
          <w:p w:rsidR="00DB703C" w:rsidRPr="00DB703C" w:rsidRDefault="00DB703C" w:rsidP="006946CD">
            <w:pPr>
              <w:pStyle w:val="Textosinformato"/>
              <w:ind w:right="4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703C">
              <w:rPr>
                <w:rFonts w:ascii="Arial" w:hAnsi="Arial" w:cs="Arial"/>
                <w:b/>
                <w:sz w:val="24"/>
                <w:szCs w:val="24"/>
              </w:rPr>
              <w:t xml:space="preserve">Total:  </w:t>
            </w:r>
          </w:p>
        </w:tc>
      </w:tr>
    </w:tbl>
    <w:p w:rsidR="00DB703C" w:rsidRPr="00DB703C" w:rsidRDefault="00DB703C" w:rsidP="00DB703C">
      <w:pPr>
        <w:pStyle w:val="Textosinformato"/>
        <w:ind w:right="49"/>
        <w:jc w:val="both"/>
        <w:rPr>
          <w:rFonts w:ascii="Arial" w:hAnsi="Arial" w:cs="Arial"/>
          <w:sz w:val="24"/>
          <w:szCs w:val="24"/>
        </w:rPr>
      </w:pPr>
      <w:r w:rsidRPr="00DB703C">
        <w:rPr>
          <w:rFonts w:ascii="Arial" w:hAnsi="Arial" w:cs="Arial"/>
          <w:sz w:val="24"/>
          <w:szCs w:val="24"/>
        </w:rPr>
        <w:t xml:space="preserve">                                                                  </w:t>
      </w:r>
    </w:p>
    <w:p w:rsidR="00DB703C" w:rsidRPr="00DB703C" w:rsidRDefault="00DB703C" w:rsidP="00DB703C">
      <w:pPr>
        <w:pStyle w:val="Textosinformato"/>
        <w:ind w:right="49"/>
        <w:jc w:val="both"/>
        <w:rPr>
          <w:rFonts w:ascii="Arial" w:hAnsi="Arial" w:cs="Arial"/>
          <w:sz w:val="24"/>
          <w:szCs w:val="24"/>
        </w:rPr>
      </w:pPr>
    </w:p>
    <w:p w:rsidR="00DB703C" w:rsidRDefault="00313FAE" w:rsidP="00DB703C">
      <w:pPr>
        <w:pStyle w:val="Textosinformato"/>
        <w:ind w:right="4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Declaro que la información suministrada es confiable. Así mismo, me comprometo a informar a Fondonorma de cualquier cambio que pueda surgir.</w:t>
      </w:r>
    </w:p>
    <w:p w:rsidR="00313FAE" w:rsidRDefault="00313FAE" w:rsidP="00DB703C">
      <w:pPr>
        <w:pStyle w:val="Textosinformato"/>
        <w:ind w:right="49"/>
        <w:jc w:val="both"/>
        <w:rPr>
          <w:rFonts w:ascii="Arial" w:hAnsi="Arial" w:cs="Arial"/>
          <w:sz w:val="24"/>
          <w:szCs w:val="24"/>
        </w:rPr>
      </w:pPr>
    </w:p>
    <w:p w:rsidR="00313FAE" w:rsidRPr="00DB703C" w:rsidRDefault="00313FAE" w:rsidP="00DB703C">
      <w:pPr>
        <w:pStyle w:val="Textosinformato"/>
        <w:ind w:right="4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Fondonorma se compromete a guardar la confidencialidad de la información suministrada.</w:t>
      </w:r>
    </w:p>
    <w:p w:rsidR="00DB703C" w:rsidRPr="00DB703C" w:rsidRDefault="00DB703C" w:rsidP="00DB703C">
      <w:pPr>
        <w:pStyle w:val="Textosinformato"/>
        <w:ind w:right="49"/>
        <w:rPr>
          <w:rFonts w:ascii="Arial" w:hAnsi="Arial" w:cs="Arial"/>
          <w:sz w:val="24"/>
          <w:szCs w:val="24"/>
        </w:rPr>
      </w:pPr>
      <w:r w:rsidRPr="00DB703C">
        <w:rPr>
          <w:rFonts w:ascii="Arial" w:hAnsi="Arial" w:cs="Arial"/>
          <w:sz w:val="24"/>
          <w:szCs w:val="24"/>
        </w:rPr>
        <w:t xml:space="preserve">        </w:t>
      </w:r>
    </w:p>
    <w:p w:rsidR="00DB703C" w:rsidRPr="00DB703C" w:rsidRDefault="00DB703C" w:rsidP="00DB703C">
      <w:pPr>
        <w:pStyle w:val="Textosinformato"/>
        <w:ind w:right="49"/>
        <w:rPr>
          <w:rFonts w:ascii="Arial" w:hAnsi="Arial" w:cs="Arial"/>
          <w:sz w:val="24"/>
          <w:szCs w:val="24"/>
        </w:rPr>
      </w:pPr>
    </w:p>
    <w:p w:rsidR="00DB703C" w:rsidRPr="00DB703C" w:rsidRDefault="00DB703C" w:rsidP="00DB703C">
      <w:pPr>
        <w:pStyle w:val="Textosinformato"/>
        <w:ind w:right="49"/>
        <w:rPr>
          <w:rFonts w:ascii="Arial" w:hAnsi="Arial" w:cs="Arial"/>
          <w:sz w:val="24"/>
          <w:szCs w:val="24"/>
        </w:rPr>
      </w:pPr>
    </w:p>
    <w:p w:rsidR="00DB703C" w:rsidRPr="00DB703C" w:rsidRDefault="00E01504" w:rsidP="00DB703C">
      <w:pPr>
        <w:pStyle w:val="Textosinformato"/>
        <w:ind w:right="4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DB703C" w:rsidRPr="00DB703C">
        <w:rPr>
          <w:rFonts w:ascii="Arial" w:hAnsi="Arial" w:cs="Arial"/>
          <w:sz w:val="24"/>
          <w:szCs w:val="24"/>
        </w:rPr>
        <w:t>Caracas,</w:t>
      </w:r>
      <w:r w:rsidR="007A4994">
        <w:rPr>
          <w:rFonts w:ascii="Arial" w:hAnsi="Arial" w:cs="Arial"/>
          <w:sz w:val="24"/>
          <w:szCs w:val="24"/>
        </w:rPr>
        <w:t xml:space="preserve"> </w:t>
      </w:r>
      <w:r w:rsidR="00DB703C" w:rsidRPr="00DB703C">
        <w:rPr>
          <w:rFonts w:ascii="Arial" w:hAnsi="Arial" w:cs="Arial"/>
          <w:sz w:val="24"/>
          <w:szCs w:val="24"/>
        </w:rPr>
        <w:t xml:space="preserve"> a</w:t>
      </w:r>
      <w:r w:rsidR="007A4994">
        <w:rPr>
          <w:rFonts w:ascii="Arial" w:hAnsi="Arial" w:cs="Arial"/>
          <w:sz w:val="24"/>
          <w:szCs w:val="24"/>
        </w:rPr>
        <w:t xml:space="preserve"> </w:t>
      </w:r>
      <w:r w:rsidR="00DB703C" w:rsidRPr="00DB703C">
        <w:rPr>
          <w:rFonts w:ascii="Arial" w:hAnsi="Arial" w:cs="Arial"/>
          <w:sz w:val="24"/>
          <w:szCs w:val="24"/>
        </w:rPr>
        <w:t xml:space="preserve"> los  días</w:t>
      </w:r>
      <w:r w:rsidR="007A4994">
        <w:rPr>
          <w:rFonts w:ascii="Arial" w:hAnsi="Arial" w:cs="Arial"/>
          <w:sz w:val="24"/>
          <w:szCs w:val="24"/>
        </w:rPr>
        <w:t xml:space="preserve">                       </w:t>
      </w:r>
      <w:r w:rsidR="00DB703C" w:rsidRPr="00DB703C">
        <w:rPr>
          <w:rFonts w:ascii="Arial" w:hAnsi="Arial" w:cs="Arial"/>
          <w:sz w:val="24"/>
          <w:szCs w:val="24"/>
        </w:rPr>
        <w:t xml:space="preserve"> del mes de                           </w:t>
      </w:r>
      <w:r w:rsidR="007A4994">
        <w:rPr>
          <w:rFonts w:ascii="Arial" w:hAnsi="Arial" w:cs="Arial"/>
          <w:sz w:val="24"/>
          <w:szCs w:val="24"/>
        </w:rPr>
        <w:t xml:space="preserve">        </w:t>
      </w:r>
      <w:r w:rsidR="00DB703C" w:rsidRPr="00DB703C">
        <w:rPr>
          <w:rFonts w:ascii="Arial" w:hAnsi="Arial" w:cs="Arial"/>
          <w:sz w:val="24"/>
          <w:szCs w:val="24"/>
        </w:rPr>
        <w:t xml:space="preserve"> de   201</w:t>
      </w:r>
    </w:p>
    <w:p w:rsidR="00DB703C" w:rsidRPr="00DB703C" w:rsidRDefault="00DB703C" w:rsidP="00DB703C">
      <w:pPr>
        <w:pStyle w:val="Textosinformato"/>
        <w:ind w:right="49"/>
        <w:rPr>
          <w:rFonts w:ascii="Arial" w:hAnsi="Arial" w:cs="Arial"/>
          <w:sz w:val="24"/>
          <w:szCs w:val="24"/>
        </w:rPr>
      </w:pPr>
    </w:p>
    <w:p w:rsidR="00E01504" w:rsidRDefault="00DB703C" w:rsidP="00DB703C">
      <w:pPr>
        <w:pStyle w:val="Textosinformato"/>
        <w:ind w:right="49"/>
        <w:rPr>
          <w:rFonts w:ascii="Arial" w:hAnsi="Arial" w:cs="Arial"/>
          <w:sz w:val="24"/>
          <w:szCs w:val="24"/>
        </w:rPr>
      </w:pPr>
      <w:r w:rsidRPr="00DB703C">
        <w:rPr>
          <w:rFonts w:ascii="Arial" w:hAnsi="Arial" w:cs="Arial"/>
          <w:sz w:val="24"/>
          <w:szCs w:val="24"/>
        </w:rPr>
        <w:tab/>
      </w:r>
      <w:r w:rsidRPr="00DB703C">
        <w:rPr>
          <w:rFonts w:ascii="Arial" w:hAnsi="Arial" w:cs="Arial"/>
          <w:sz w:val="24"/>
          <w:szCs w:val="24"/>
        </w:rPr>
        <w:tab/>
      </w:r>
      <w:r w:rsidRPr="00DB703C">
        <w:rPr>
          <w:rFonts w:ascii="Arial" w:hAnsi="Arial" w:cs="Arial"/>
          <w:sz w:val="24"/>
          <w:szCs w:val="24"/>
        </w:rPr>
        <w:tab/>
      </w:r>
      <w:r w:rsidRPr="00DB703C">
        <w:rPr>
          <w:rFonts w:ascii="Arial" w:hAnsi="Arial" w:cs="Arial"/>
          <w:sz w:val="24"/>
          <w:szCs w:val="24"/>
        </w:rPr>
        <w:tab/>
      </w:r>
      <w:r w:rsidRPr="00DB703C">
        <w:rPr>
          <w:rFonts w:ascii="Arial" w:hAnsi="Arial" w:cs="Arial"/>
          <w:sz w:val="24"/>
          <w:szCs w:val="24"/>
        </w:rPr>
        <w:tab/>
      </w:r>
    </w:p>
    <w:p w:rsidR="00E01504" w:rsidRDefault="00DB703C" w:rsidP="00DB703C">
      <w:pPr>
        <w:pStyle w:val="Textosinformato"/>
        <w:ind w:right="49"/>
        <w:rPr>
          <w:rFonts w:ascii="Arial" w:hAnsi="Arial" w:cs="Arial"/>
          <w:sz w:val="24"/>
          <w:szCs w:val="24"/>
        </w:rPr>
      </w:pPr>
      <w:r w:rsidRPr="00DB703C">
        <w:rPr>
          <w:rFonts w:ascii="Arial" w:hAnsi="Arial" w:cs="Arial"/>
          <w:sz w:val="24"/>
          <w:szCs w:val="24"/>
        </w:rPr>
        <w:t xml:space="preserve"> </w:t>
      </w:r>
      <w:r w:rsidR="00313FAE">
        <w:rPr>
          <w:rFonts w:ascii="Arial" w:hAnsi="Arial" w:cs="Arial"/>
          <w:sz w:val="24"/>
          <w:szCs w:val="24"/>
        </w:rPr>
        <w:t>Nombre y apellido del representante de la organización</w:t>
      </w:r>
    </w:p>
    <w:p w:rsidR="00E01504" w:rsidRDefault="00E01504" w:rsidP="00DB703C">
      <w:pPr>
        <w:pStyle w:val="Textosinformato"/>
        <w:ind w:right="49"/>
        <w:rPr>
          <w:rFonts w:ascii="Arial" w:hAnsi="Arial" w:cs="Arial"/>
          <w:sz w:val="24"/>
          <w:szCs w:val="24"/>
        </w:rPr>
      </w:pPr>
    </w:p>
    <w:p w:rsidR="00E01504" w:rsidRDefault="00DB703C" w:rsidP="00DB703C">
      <w:pPr>
        <w:pStyle w:val="Textosinformato"/>
        <w:ind w:right="49"/>
        <w:rPr>
          <w:rFonts w:ascii="Arial" w:hAnsi="Arial" w:cs="Arial"/>
          <w:sz w:val="24"/>
          <w:szCs w:val="24"/>
        </w:rPr>
      </w:pPr>
      <w:r w:rsidRPr="00DB703C">
        <w:rPr>
          <w:rFonts w:ascii="Arial" w:hAnsi="Arial" w:cs="Arial"/>
          <w:sz w:val="24"/>
          <w:szCs w:val="24"/>
        </w:rPr>
        <w:t>Firma:</w:t>
      </w:r>
    </w:p>
    <w:p w:rsidR="00E01504" w:rsidRDefault="00E01504" w:rsidP="00DB703C">
      <w:pPr>
        <w:pStyle w:val="Textosinformato"/>
        <w:ind w:right="49"/>
        <w:rPr>
          <w:rFonts w:ascii="Arial" w:hAnsi="Arial" w:cs="Arial"/>
          <w:sz w:val="24"/>
          <w:szCs w:val="24"/>
        </w:rPr>
      </w:pPr>
    </w:p>
    <w:p w:rsidR="008B05B5" w:rsidRPr="00E01504" w:rsidRDefault="00313FAE" w:rsidP="00E01504">
      <w:pPr>
        <w:pStyle w:val="Textosinformato"/>
        <w:ind w:right="4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(Sello de la organización</w:t>
      </w:r>
      <w:r w:rsidR="00DB703C" w:rsidRPr="00DB703C">
        <w:rPr>
          <w:rFonts w:ascii="Arial" w:hAnsi="Arial" w:cs="Arial"/>
          <w:sz w:val="24"/>
          <w:szCs w:val="24"/>
        </w:rPr>
        <w:t>)</w:t>
      </w:r>
    </w:p>
    <w:sectPr w:rsidR="008B05B5" w:rsidRPr="00E01504" w:rsidSect="00DB703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2" w:h="15842" w:code="1"/>
      <w:pgMar w:top="1134" w:right="1134" w:bottom="1134" w:left="1134" w:header="709" w:footer="0" w:gutter="0"/>
      <w:cols w:space="567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1206" w:rsidRDefault="00201206">
      <w:r>
        <w:separator/>
      </w:r>
    </w:p>
  </w:endnote>
  <w:endnote w:type="continuationSeparator" w:id="0">
    <w:p w:rsidR="00201206" w:rsidRDefault="002012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1504" w:rsidRDefault="00E01504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1504" w:rsidRDefault="00E01504" w:rsidP="00E01504">
    <w:pPr>
      <w:pStyle w:val="Piedepgina"/>
      <w:jc w:val="right"/>
    </w:pPr>
    <w:r>
      <w:t xml:space="preserve">                       </w:t>
    </w:r>
    <w:r>
      <w:t>2</w:t>
    </w:r>
  </w:p>
  <w:p w:rsidR="00E01504" w:rsidRDefault="00E01504">
    <w:pPr>
      <w:pStyle w:val="Piedep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057A" w:rsidRDefault="00D3057A">
    <w:pPr>
      <w:pStyle w:val="Piedepgina"/>
    </w:pPr>
  </w:p>
  <w:p w:rsidR="00D3057A" w:rsidRPr="002825C4" w:rsidRDefault="00D3057A" w:rsidP="005E2BC9">
    <w:pPr>
      <w:pStyle w:val="Piedepgina"/>
      <w:spacing w:after="0"/>
      <w:jc w:val="left"/>
      <w:rPr>
        <w:sz w:val="16"/>
        <w:szCs w:val="16"/>
      </w:rPr>
    </w:pPr>
    <w:r w:rsidRPr="002825C4">
      <w:rPr>
        <w:rFonts w:cs="Arial"/>
        <w:sz w:val="16"/>
        <w:szCs w:val="16"/>
      </w:rPr>
      <w:t>©</w:t>
    </w:r>
    <w:r w:rsidRPr="002825C4">
      <w:rPr>
        <w:sz w:val="16"/>
        <w:szCs w:val="16"/>
      </w:rPr>
      <w:t xml:space="preserve"> FONDONORMA – Todos los derechos reservados</w:t>
    </w:r>
  </w:p>
  <w:p w:rsidR="00D3057A" w:rsidRDefault="00771074" w:rsidP="005E2BC9">
    <w:pPr>
      <w:pStyle w:val="Piedepgina"/>
      <w:jc w:val="right"/>
    </w:pPr>
    <w:fldSimple w:instr=" PAGE   \* MERGEFORMAT ">
      <w:r w:rsidR="00E01504">
        <w:rPr>
          <w:noProof/>
        </w:rPr>
        <w:t>1</w:t>
      </w:r>
    </w:fldSimple>
  </w:p>
  <w:p w:rsidR="00D3057A" w:rsidRDefault="00D3057A">
    <w:pPr>
      <w:pStyle w:val="Piedepgina"/>
    </w:pPr>
  </w:p>
  <w:p w:rsidR="00D3057A" w:rsidRDefault="00D3057A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1206" w:rsidRDefault="00201206">
      <w:r>
        <w:separator/>
      </w:r>
    </w:p>
  </w:footnote>
  <w:footnote w:type="continuationSeparator" w:id="0">
    <w:p w:rsidR="00201206" w:rsidRDefault="002012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1504" w:rsidRDefault="00E01504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1504" w:rsidRDefault="00E01504">
    <w:pPr>
      <w:pStyle w:val="Encabezad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1504" w:rsidRDefault="00E01504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475FF"/>
    <w:multiLevelType w:val="multilevel"/>
    <w:tmpl w:val="BBD2EA64"/>
    <w:lvl w:ilvl="0">
      <w:start w:val="1"/>
      <w:numFmt w:val="decimal"/>
      <w:pStyle w:val="T1"/>
      <w:lvlText w:val="%1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szCs w:val="20"/>
        <w:vertAlign w:val="baseline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vertAlign w:val="baseline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vertAlign w:val="baseline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0" w:firstLine="0"/>
      </w:pPr>
      <w:rPr>
        <w:rFonts w:ascii="Arial" w:hAnsi="Arial" w:hint="default"/>
        <w:b/>
        <w:i w:val="0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>
    <w:nsid w:val="08AF59AC"/>
    <w:multiLevelType w:val="hybridMultilevel"/>
    <w:tmpl w:val="9DDC96AC"/>
    <w:lvl w:ilvl="0" w:tplc="5A000DEE">
      <w:start w:val="1"/>
      <w:numFmt w:val="lowerLetter"/>
      <w:lvlText w:val="%1)"/>
      <w:lvlJc w:val="left"/>
      <w:pPr>
        <w:ind w:left="538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258" w:hanging="360"/>
      </w:pPr>
    </w:lvl>
    <w:lvl w:ilvl="2" w:tplc="200A001B" w:tentative="1">
      <w:start w:val="1"/>
      <w:numFmt w:val="lowerRoman"/>
      <w:lvlText w:val="%3."/>
      <w:lvlJc w:val="right"/>
      <w:pPr>
        <w:ind w:left="1978" w:hanging="180"/>
      </w:pPr>
    </w:lvl>
    <w:lvl w:ilvl="3" w:tplc="200A000F" w:tentative="1">
      <w:start w:val="1"/>
      <w:numFmt w:val="decimal"/>
      <w:lvlText w:val="%4."/>
      <w:lvlJc w:val="left"/>
      <w:pPr>
        <w:ind w:left="2698" w:hanging="360"/>
      </w:pPr>
    </w:lvl>
    <w:lvl w:ilvl="4" w:tplc="200A0019" w:tentative="1">
      <w:start w:val="1"/>
      <w:numFmt w:val="lowerLetter"/>
      <w:lvlText w:val="%5."/>
      <w:lvlJc w:val="left"/>
      <w:pPr>
        <w:ind w:left="3418" w:hanging="360"/>
      </w:pPr>
    </w:lvl>
    <w:lvl w:ilvl="5" w:tplc="200A001B" w:tentative="1">
      <w:start w:val="1"/>
      <w:numFmt w:val="lowerRoman"/>
      <w:lvlText w:val="%6."/>
      <w:lvlJc w:val="right"/>
      <w:pPr>
        <w:ind w:left="4138" w:hanging="180"/>
      </w:pPr>
    </w:lvl>
    <w:lvl w:ilvl="6" w:tplc="200A000F" w:tentative="1">
      <w:start w:val="1"/>
      <w:numFmt w:val="decimal"/>
      <w:lvlText w:val="%7."/>
      <w:lvlJc w:val="left"/>
      <w:pPr>
        <w:ind w:left="4858" w:hanging="360"/>
      </w:pPr>
    </w:lvl>
    <w:lvl w:ilvl="7" w:tplc="200A0019" w:tentative="1">
      <w:start w:val="1"/>
      <w:numFmt w:val="lowerLetter"/>
      <w:lvlText w:val="%8."/>
      <w:lvlJc w:val="left"/>
      <w:pPr>
        <w:ind w:left="5578" w:hanging="360"/>
      </w:pPr>
    </w:lvl>
    <w:lvl w:ilvl="8" w:tplc="200A001B" w:tentative="1">
      <w:start w:val="1"/>
      <w:numFmt w:val="lowerRoman"/>
      <w:lvlText w:val="%9."/>
      <w:lvlJc w:val="right"/>
      <w:pPr>
        <w:ind w:left="6298" w:hanging="180"/>
      </w:pPr>
    </w:lvl>
  </w:abstractNum>
  <w:abstractNum w:abstractNumId="2">
    <w:nsid w:val="0AEB0F30"/>
    <w:multiLevelType w:val="hybridMultilevel"/>
    <w:tmpl w:val="99ACDDB6"/>
    <w:lvl w:ilvl="0" w:tplc="200A0017">
      <w:start w:val="1"/>
      <w:numFmt w:val="lowerLetter"/>
      <w:pStyle w:val="EstiloTtulo1Antes5ptoDespus5pto"/>
      <w:lvlText w:val="%1)"/>
      <w:lvlJc w:val="left"/>
      <w:pPr>
        <w:ind w:left="720" w:hanging="360"/>
      </w:pPr>
    </w:lvl>
    <w:lvl w:ilvl="1" w:tplc="200A0019" w:tentative="1">
      <w:start w:val="1"/>
      <w:numFmt w:val="lowerLetter"/>
      <w:pStyle w:val="EstiloTtulo2Antes5ptoDespus5pto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364EEE"/>
    <w:multiLevelType w:val="multilevel"/>
    <w:tmpl w:val="843C66CE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240"/>
        </w:tabs>
        <w:ind w:left="2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"/>
        </w:tabs>
        <w:ind w:left="1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0"/>
        </w:tabs>
        <w:ind w:left="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"/>
        </w:tabs>
        <w:ind w:left="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"/>
        </w:tabs>
        <w:ind w:left="3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"/>
        </w:tabs>
        <w:ind w:left="1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60"/>
        </w:tabs>
        <w:ind w:left="360" w:hanging="1800"/>
      </w:pPr>
      <w:rPr>
        <w:rFonts w:hint="default"/>
      </w:rPr>
    </w:lvl>
  </w:abstractNum>
  <w:abstractNum w:abstractNumId="4">
    <w:nsid w:val="1EF9765E"/>
    <w:multiLevelType w:val="multilevel"/>
    <w:tmpl w:val="849023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241C1179"/>
    <w:multiLevelType w:val="multilevel"/>
    <w:tmpl w:val="7B8A0436"/>
    <w:lvl w:ilvl="0">
      <w:numFmt w:val="decimal"/>
      <w:lvlText w:val="%1."/>
      <w:lvlJc w:val="left"/>
      <w:pPr>
        <w:ind w:left="720" w:hanging="360"/>
      </w:pPr>
      <w:rPr>
        <w:rFonts w:hint="default"/>
        <w:sz w:val="24"/>
        <w:szCs w:val="22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32E40DB7"/>
    <w:multiLevelType w:val="hybridMultilevel"/>
    <w:tmpl w:val="93B2B66C"/>
    <w:lvl w:ilvl="0" w:tplc="CDA26A3C">
      <w:start w:val="1"/>
      <w:numFmt w:val="lowerLetter"/>
      <w:pStyle w:val="Listaconnmeros"/>
      <w:lvlText w:val="%1)"/>
      <w:lvlJc w:val="left"/>
      <w:pPr>
        <w:ind w:left="720" w:hanging="360"/>
      </w:pPr>
    </w:lvl>
    <w:lvl w:ilvl="1" w:tplc="FC9C73EC" w:tentative="1">
      <w:start w:val="1"/>
      <w:numFmt w:val="lowerLetter"/>
      <w:lvlText w:val="%2."/>
      <w:lvlJc w:val="left"/>
      <w:pPr>
        <w:ind w:left="1440" w:hanging="360"/>
      </w:pPr>
    </w:lvl>
    <w:lvl w:ilvl="2" w:tplc="B5423480" w:tentative="1">
      <w:start w:val="1"/>
      <w:numFmt w:val="lowerRoman"/>
      <w:lvlText w:val="%3."/>
      <w:lvlJc w:val="right"/>
      <w:pPr>
        <w:ind w:left="2160" w:hanging="180"/>
      </w:pPr>
    </w:lvl>
    <w:lvl w:ilvl="3" w:tplc="900EE34E" w:tentative="1">
      <w:start w:val="1"/>
      <w:numFmt w:val="decimal"/>
      <w:lvlText w:val="%4."/>
      <w:lvlJc w:val="left"/>
      <w:pPr>
        <w:ind w:left="2880" w:hanging="360"/>
      </w:pPr>
    </w:lvl>
    <w:lvl w:ilvl="4" w:tplc="ED72EE38" w:tentative="1">
      <w:start w:val="1"/>
      <w:numFmt w:val="lowerLetter"/>
      <w:lvlText w:val="%5."/>
      <w:lvlJc w:val="left"/>
      <w:pPr>
        <w:ind w:left="3600" w:hanging="360"/>
      </w:pPr>
    </w:lvl>
    <w:lvl w:ilvl="5" w:tplc="96362896" w:tentative="1">
      <w:start w:val="1"/>
      <w:numFmt w:val="lowerRoman"/>
      <w:lvlText w:val="%6."/>
      <w:lvlJc w:val="right"/>
      <w:pPr>
        <w:ind w:left="4320" w:hanging="180"/>
      </w:pPr>
    </w:lvl>
    <w:lvl w:ilvl="6" w:tplc="616CDEC8" w:tentative="1">
      <w:start w:val="1"/>
      <w:numFmt w:val="decimal"/>
      <w:lvlText w:val="%7."/>
      <w:lvlJc w:val="left"/>
      <w:pPr>
        <w:ind w:left="5040" w:hanging="360"/>
      </w:pPr>
    </w:lvl>
    <w:lvl w:ilvl="7" w:tplc="60E00264" w:tentative="1">
      <w:start w:val="1"/>
      <w:numFmt w:val="lowerLetter"/>
      <w:lvlText w:val="%8."/>
      <w:lvlJc w:val="left"/>
      <w:pPr>
        <w:ind w:left="5760" w:hanging="360"/>
      </w:pPr>
    </w:lvl>
    <w:lvl w:ilvl="8" w:tplc="FD0C51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B94C26"/>
    <w:multiLevelType w:val="hybridMultilevel"/>
    <w:tmpl w:val="B4B89CC0"/>
    <w:lvl w:ilvl="0" w:tplc="200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950869"/>
    <w:multiLevelType w:val="hybridMultilevel"/>
    <w:tmpl w:val="AD16D634"/>
    <w:lvl w:ilvl="0" w:tplc="204EAB02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B70877"/>
    <w:multiLevelType w:val="hybridMultilevel"/>
    <w:tmpl w:val="393C2930"/>
    <w:lvl w:ilvl="0" w:tplc="BF467CB8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872" w:hanging="360"/>
      </w:pPr>
    </w:lvl>
    <w:lvl w:ilvl="2" w:tplc="200A001B" w:tentative="1">
      <w:start w:val="1"/>
      <w:numFmt w:val="lowerRoman"/>
      <w:lvlText w:val="%3."/>
      <w:lvlJc w:val="right"/>
      <w:pPr>
        <w:ind w:left="2592" w:hanging="180"/>
      </w:pPr>
    </w:lvl>
    <w:lvl w:ilvl="3" w:tplc="200A000F" w:tentative="1">
      <w:start w:val="1"/>
      <w:numFmt w:val="decimal"/>
      <w:lvlText w:val="%4."/>
      <w:lvlJc w:val="left"/>
      <w:pPr>
        <w:ind w:left="3312" w:hanging="360"/>
      </w:pPr>
    </w:lvl>
    <w:lvl w:ilvl="4" w:tplc="200A0019" w:tentative="1">
      <w:start w:val="1"/>
      <w:numFmt w:val="lowerLetter"/>
      <w:lvlText w:val="%5."/>
      <w:lvlJc w:val="left"/>
      <w:pPr>
        <w:ind w:left="4032" w:hanging="360"/>
      </w:pPr>
    </w:lvl>
    <w:lvl w:ilvl="5" w:tplc="200A001B" w:tentative="1">
      <w:start w:val="1"/>
      <w:numFmt w:val="lowerRoman"/>
      <w:lvlText w:val="%6."/>
      <w:lvlJc w:val="right"/>
      <w:pPr>
        <w:ind w:left="4752" w:hanging="180"/>
      </w:pPr>
    </w:lvl>
    <w:lvl w:ilvl="6" w:tplc="200A000F" w:tentative="1">
      <w:start w:val="1"/>
      <w:numFmt w:val="decimal"/>
      <w:lvlText w:val="%7."/>
      <w:lvlJc w:val="left"/>
      <w:pPr>
        <w:ind w:left="5472" w:hanging="360"/>
      </w:pPr>
    </w:lvl>
    <w:lvl w:ilvl="7" w:tplc="200A0019" w:tentative="1">
      <w:start w:val="1"/>
      <w:numFmt w:val="lowerLetter"/>
      <w:lvlText w:val="%8."/>
      <w:lvlJc w:val="left"/>
      <w:pPr>
        <w:ind w:left="6192" w:hanging="360"/>
      </w:pPr>
    </w:lvl>
    <w:lvl w:ilvl="8" w:tplc="200A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0">
    <w:nsid w:val="48372943"/>
    <w:multiLevelType w:val="hybridMultilevel"/>
    <w:tmpl w:val="6C88028A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DE622F5"/>
    <w:multiLevelType w:val="hybridMultilevel"/>
    <w:tmpl w:val="426A611C"/>
    <w:lvl w:ilvl="0" w:tplc="204EAB02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2D06F7"/>
    <w:multiLevelType w:val="multilevel"/>
    <w:tmpl w:val="BA12F904"/>
    <w:lvl w:ilvl="0">
      <w:numFmt w:val="decimal"/>
      <w:pStyle w:val="Ttulo1"/>
      <w:lvlText w:val="%1"/>
      <w:lvlJc w:val="left"/>
      <w:pPr>
        <w:tabs>
          <w:tab w:val="num" w:pos="357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>
      <w:start w:val="1"/>
      <w:numFmt w:val="decimal"/>
      <w:pStyle w:val="Ttulo2"/>
      <w:lvlText w:val="%1.%2"/>
      <w:lvlJc w:val="left"/>
      <w:pPr>
        <w:tabs>
          <w:tab w:val="num" w:pos="357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es-ES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vertAlign w:val="baseline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1080"/>
        </w:tabs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vertAlign w:val="baseline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1080"/>
        </w:tabs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vertAlign w:val="baseline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440"/>
        </w:tabs>
        <w:ind w:left="0" w:firstLine="0"/>
      </w:pPr>
      <w:rPr>
        <w:rFonts w:ascii="Arial" w:hAnsi="Arial" w:hint="default"/>
        <w:b/>
        <w:i w:val="0"/>
        <w:sz w:val="20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3">
    <w:nsid w:val="55502901"/>
    <w:multiLevelType w:val="hybridMultilevel"/>
    <w:tmpl w:val="9530C490"/>
    <w:lvl w:ilvl="0" w:tplc="204EAB02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E87E45"/>
    <w:multiLevelType w:val="multilevel"/>
    <w:tmpl w:val="37E46F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51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66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81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70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496" w:hanging="1800"/>
      </w:pPr>
      <w:rPr>
        <w:rFonts w:hint="default"/>
      </w:rPr>
    </w:lvl>
  </w:abstractNum>
  <w:abstractNum w:abstractNumId="15">
    <w:nsid w:val="661D3170"/>
    <w:multiLevelType w:val="hybridMultilevel"/>
    <w:tmpl w:val="B2DC3EC6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2352252"/>
    <w:multiLevelType w:val="multilevel"/>
    <w:tmpl w:val="20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12"/>
  </w:num>
  <w:num w:numId="2">
    <w:abstractNumId w:val="0"/>
  </w:num>
  <w:num w:numId="3">
    <w:abstractNumId w:val="6"/>
  </w:num>
  <w:num w:numId="4">
    <w:abstractNumId w:val="2"/>
  </w:num>
  <w:num w:numId="5">
    <w:abstractNumId w:val="5"/>
  </w:num>
  <w:num w:numId="6">
    <w:abstractNumId w:val="11"/>
  </w:num>
  <w:num w:numId="7">
    <w:abstractNumId w:val="13"/>
  </w:num>
  <w:num w:numId="8">
    <w:abstractNumId w:val="8"/>
  </w:num>
  <w:num w:numId="9">
    <w:abstractNumId w:val="10"/>
  </w:num>
  <w:num w:numId="10">
    <w:abstractNumId w:val="3"/>
  </w:num>
  <w:num w:numId="11">
    <w:abstractNumId w:val="16"/>
  </w:num>
  <w:num w:numId="12">
    <w:abstractNumId w:val="1"/>
  </w:num>
  <w:num w:numId="13">
    <w:abstractNumId w:val="15"/>
  </w:num>
  <w:num w:numId="14">
    <w:abstractNumId w:val="4"/>
  </w:num>
  <w:num w:numId="15">
    <w:abstractNumId w:val="9"/>
  </w:num>
  <w:num w:numId="16">
    <w:abstractNumId w:val="7"/>
  </w:num>
  <w:num w:numId="17">
    <w:abstractNumId w:val="12"/>
  </w:num>
  <w:num w:numId="18">
    <w:abstractNumId w:val="14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activeWritingStyle w:appName="MSWord" w:lang="es-VE" w:vendorID="64" w:dllVersion="131078" w:nlCheck="1" w:checkStyle="1"/>
  <w:activeWritingStyle w:appName="MSWord" w:lang="en-US" w:vendorID="64" w:dllVersion="131078" w:nlCheck="1" w:checkStyle="1"/>
  <w:activeWritingStyle w:appName="MSWord" w:lang="es-ES_tradnl" w:vendorID="64" w:dllVersion="131078" w:nlCheck="1" w:checkStyle="1"/>
  <w:activeWritingStyle w:appName="MSWord" w:lang="es-MX" w:vendorID="64" w:dllVersion="131078" w:nlCheck="1" w:checkStyle="1"/>
  <w:activeWritingStyle w:appName="MSWord" w:lang="fr-FR" w:vendorID="64" w:dllVersion="131078" w:nlCheck="1" w:checkStyle="1"/>
  <w:activeWritingStyle w:appName="MSWord" w:lang="es-ES" w:vendorID="64" w:dllVersion="131078" w:nlCheck="1" w:checkStyle="1"/>
  <w:activeWritingStyle w:appName="MSWord" w:lang="en-GB" w:vendorID="64" w:dllVersion="131078" w:nlCheck="1" w:checkStyle="1"/>
  <w:activeWritingStyle w:appName="MSWord" w:lang="es-VE" w:vendorID="9" w:dllVersion="512" w:checkStyle="1"/>
  <w:activeWritingStyle w:appName="MSWord" w:lang="es-ES_tradnl" w:vendorID="9" w:dllVersion="512" w:checkStyle="1"/>
  <w:activeWritingStyle w:appName="MSWord" w:lang="en-US" w:vendorID="8" w:dllVersion="513" w:checkStyle="1"/>
  <w:proofState w:spelling="clean" w:grammar="clean"/>
  <w:attachedTemplate r:id="rId1"/>
  <w:stylePaneFormatFilter w:val="3F01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58370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D57F60"/>
    <w:rsid w:val="00001494"/>
    <w:rsid w:val="000078DC"/>
    <w:rsid w:val="00010B72"/>
    <w:rsid w:val="00022ADC"/>
    <w:rsid w:val="00022CF4"/>
    <w:rsid w:val="00023BAF"/>
    <w:rsid w:val="00040A4C"/>
    <w:rsid w:val="00047A27"/>
    <w:rsid w:val="00050FBE"/>
    <w:rsid w:val="00053277"/>
    <w:rsid w:val="00056F98"/>
    <w:rsid w:val="000575D7"/>
    <w:rsid w:val="00057F3E"/>
    <w:rsid w:val="0006420B"/>
    <w:rsid w:val="00065A81"/>
    <w:rsid w:val="00067178"/>
    <w:rsid w:val="00074C7C"/>
    <w:rsid w:val="00077935"/>
    <w:rsid w:val="00080137"/>
    <w:rsid w:val="00081647"/>
    <w:rsid w:val="00082668"/>
    <w:rsid w:val="000935F7"/>
    <w:rsid w:val="00093837"/>
    <w:rsid w:val="000A7414"/>
    <w:rsid w:val="000A7B95"/>
    <w:rsid w:val="000B084E"/>
    <w:rsid w:val="000B32FA"/>
    <w:rsid w:val="000B4B19"/>
    <w:rsid w:val="000B588C"/>
    <w:rsid w:val="000C38EB"/>
    <w:rsid w:val="000C3A45"/>
    <w:rsid w:val="000C7895"/>
    <w:rsid w:val="000D04F5"/>
    <w:rsid w:val="000D0EC3"/>
    <w:rsid w:val="000D5171"/>
    <w:rsid w:val="000E57FF"/>
    <w:rsid w:val="000E735F"/>
    <w:rsid w:val="000F078B"/>
    <w:rsid w:val="000F1D2E"/>
    <w:rsid w:val="000F32F3"/>
    <w:rsid w:val="000F4434"/>
    <w:rsid w:val="000F4A73"/>
    <w:rsid w:val="000F4F9E"/>
    <w:rsid w:val="000F6E6E"/>
    <w:rsid w:val="00103876"/>
    <w:rsid w:val="00107655"/>
    <w:rsid w:val="00112AEE"/>
    <w:rsid w:val="00120D17"/>
    <w:rsid w:val="00123133"/>
    <w:rsid w:val="001256B0"/>
    <w:rsid w:val="00126D0B"/>
    <w:rsid w:val="00142DC3"/>
    <w:rsid w:val="001450C4"/>
    <w:rsid w:val="00151A24"/>
    <w:rsid w:val="0015291A"/>
    <w:rsid w:val="00152D11"/>
    <w:rsid w:val="00153A81"/>
    <w:rsid w:val="0016331A"/>
    <w:rsid w:val="001730B9"/>
    <w:rsid w:val="001835AE"/>
    <w:rsid w:val="00185252"/>
    <w:rsid w:val="00190DA3"/>
    <w:rsid w:val="00192B6E"/>
    <w:rsid w:val="001A0168"/>
    <w:rsid w:val="001A2DF8"/>
    <w:rsid w:val="001A7A42"/>
    <w:rsid w:val="001B0B49"/>
    <w:rsid w:val="001B31DD"/>
    <w:rsid w:val="001B602C"/>
    <w:rsid w:val="001B69EB"/>
    <w:rsid w:val="001B6CF5"/>
    <w:rsid w:val="001C250F"/>
    <w:rsid w:val="001C3585"/>
    <w:rsid w:val="001C38CA"/>
    <w:rsid w:val="001C6D19"/>
    <w:rsid w:val="001D5FD4"/>
    <w:rsid w:val="001E1693"/>
    <w:rsid w:val="001E4E3D"/>
    <w:rsid w:val="001F06A2"/>
    <w:rsid w:val="001F6AE7"/>
    <w:rsid w:val="00201206"/>
    <w:rsid w:val="00204989"/>
    <w:rsid w:val="00210AE7"/>
    <w:rsid w:val="002149F0"/>
    <w:rsid w:val="00226467"/>
    <w:rsid w:val="002434CE"/>
    <w:rsid w:val="0024357F"/>
    <w:rsid w:val="00245277"/>
    <w:rsid w:val="002478FF"/>
    <w:rsid w:val="0025059A"/>
    <w:rsid w:val="0025416F"/>
    <w:rsid w:val="00254E87"/>
    <w:rsid w:val="00257224"/>
    <w:rsid w:val="00261F02"/>
    <w:rsid w:val="00265E08"/>
    <w:rsid w:val="002749E3"/>
    <w:rsid w:val="00280298"/>
    <w:rsid w:val="002825C4"/>
    <w:rsid w:val="0029531D"/>
    <w:rsid w:val="002957B2"/>
    <w:rsid w:val="00297583"/>
    <w:rsid w:val="002A1F83"/>
    <w:rsid w:val="002A470F"/>
    <w:rsid w:val="002A4CD1"/>
    <w:rsid w:val="002A7267"/>
    <w:rsid w:val="002C0F6B"/>
    <w:rsid w:val="002C465D"/>
    <w:rsid w:val="002D234A"/>
    <w:rsid w:val="002D38EE"/>
    <w:rsid w:val="002D43CB"/>
    <w:rsid w:val="002D4A2D"/>
    <w:rsid w:val="002E30FF"/>
    <w:rsid w:val="002E67DD"/>
    <w:rsid w:val="002F0FEF"/>
    <w:rsid w:val="002F21E4"/>
    <w:rsid w:val="002F3522"/>
    <w:rsid w:val="002F7AB3"/>
    <w:rsid w:val="002F7D56"/>
    <w:rsid w:val="00300792"/>
    <w:rsid w:val="00300D72"/>
    <w:rsid w:val="00313FAE"/>
    <w:rsid w:val="00314585"/>
    <w:rsid w:val="0031556D"/>
    <w:rsid w:val="003164E3"/>
    <w:rsid w:val="003166EA"/>
    <w:rsid w:val="003241EB"/>
    <w:rsid w:val="00332C0D"/>
    <w:rsid w:val="00333418"/>
    <w:rsid w:val="003345F1"/>
    <w:rsid w:val="003416C5"/>
    <w:rsid w:val="00345AC5"/>
    <w:rsid w:val="00351D2D"/>
    <w:rsid w:val="00355FB2"/>
    <w:rsid w:val="00361099"/>
    <w:rsid w:val="00371033"/>
    <w:rsid w:val="003762D0"/>
    <w:rsid w:val="00387FF8"/>
    <w:rsid w:val="00394FCA"/>
    <w:rsid w:val="00394FF0"/>
    <w:rsid w:val="00397060"/>
    <w:rsid w:val="003B3900"/>
    <w:rsid w:val="003C10B6"/>
    <w:rsid w:val="003C2CBA"/>
    <w:rsid w:val="003C488A"/>
    <w:rsid w:val="003C714D"/>
    <w:rsid w:val="003E08A0"/>
    <w:rsid w:val="003E0BDB"/>
    <w:rsid w:val="003E531D"/>
    <w:rsid w:val="003E5AA0"/>
    <w:rsid w:val="003F4217"/>
    <w:rsid w:val="00405325"/>
    <w:rsid w:val="004200F7"/>
    <w:rsid w:val="0042486D"/>
    <w:rsid w:val="004261BB"/>
    <w:rsid w:val="004279AE"/>
    <w:rsid w:val="0045138C"/>
    <w:rsid w:val="004846F4"/>
    <w:rsid w:val="00491D92"/>
    <w:rsid w:val="0049230F"/>
    <w:rsid w:val="004950C7"/>
    <w:rsid w:val="004A12A4"/>
    <w:rsid w:val="004A14D5"/>
    <w:rsid w:val="004A18D6"/>
    <w:rsid w:val="004A49D5"/>
    <w:rsid w:val="004B4963"/>
    <w:rsid w:val="004B76AD"/>
    <w:rsid w:val="004D1B85"/>
    <w:rsid w:val="004E0B1A"/>
    <w:rsid w:val="004E2C6B"/>
    <w:rsid w:val="00504791"/>
    <w:rsid w:val="00510C46"/>
    <w:rsid w:val="0052153A"/>
    <w:rsid w:val="00522367"/>
    <w:rsid w:val="00525B61"/>
    <w:rsid w:val="00530523"/>
    <w:rsid w:val="00530D57"/>
    <w:rsid w:val="00532BC6"/>
    <w:rsid w:val="005365EA"/>
    <w:rsid w:val="00536794"/>
    <w:rsid w:val="00537C7C"/>
    <w:rsid w:val="00537C83"/>
    <w:rsid w:val="005500AA"/>
    <w:rsid w:val="00553E2D"/>
    <w:rsid w:val="00557AA8"/>
    <w:rsid w:val="0056082E"/>
    <w:rsid w:val="00560E73"/>
    <w:rsid w:val="005659EE"/>
    <w:rsid w:val="00571193"/>
    <w:rsid w:val="00577455"/>
    <w:rsid w:val="00592E6F"/>
    <w:rsid w:val="00593B05"/>
    <w:rsid w:val="005A1980"/>
    <w:rsid w:val="005A2AF7"/>
    <w:rsid w:val="005C0D76"/>
    <w:rsid w:val="005C14B7"/>
    <w:rsid w:val="005C456F"/>
    <w:rsid w:val="005D00CB"/>
    <w:rsid w:val="005D05FA"/>
    <w:rsid w:val="005D6BF4"/>
    <w:rsid w:val="005E1CF9"/>
    <w:rsid w:val="005E2BC9"/>
    <w:rsid w:val="005F711F"/>
    <w:rsid w:val="00600285"/>
    <w:rsid w:val="006137A9"/>
    <w:rsid w:val="0061641A"/>
    <w:rsid w:val="006204CD"/>
    <w:rsid w:val="006207FD"/>
    <w:rsid w:val="006246A7"/>
    <w:rsid w:val="00624B93"/>
    <w:rsid w:val="006267D8"/>
    <w:rsid w:val="006451CD"/>
    <w:rsid w:val="006451D6"/>
    <w:rsid w:val="006460C1"/>
    <w:rsid w:val="00650DC4"/>
    <w:rsid w:val="00657A9D"/>
    <w:rsid w:val="00660F71"/>
    <w:rsid w:val="0066677B"/>
    <w:rsid w:val="00672A68"/>
    <w:rsid w:val="006769AF"/>
    <w:rsid w:val="0068194B"/>
    <w:rsid w:val="0068292D"/>
    <w:rsid w:val="0068422B"/>
    <w:rsid w:val="006861BB"/>
    <w:rsid w:val="006946CD"/>
    <w:rsid w:val="006B0CBD"/>
    <w:rsid w:val="006B236C"/>
    <w:rsid w:val="006C5E6B"/>
    <w:rsid w:val="006D0DDF"/>
    <w:rsid w:val="006D36EF"/>
    <w:rsid w:val="006D790B"/>
    <w:rsid w:val="006E66F7"/>
    <w:rsid w:val="006E73FD"/>
    <w:rsid w:val="006F71B9"/>
    <w:rsid w:val="0070165F"/>
    <w:rsid w:val="007019F2"/>
    <w:rsid w:val="00706F71"/>
    <w:rsid w:val="007140DC"/>
    <w:rsid w:val="00720FC9"/>
    <w:rsid w:val="007242CD"/>
    <w:rsid w:val="007246D6"/>
    <w:rsid w:val="00730FA2"/>
    <w:rsid w:val="0073344E"/>
    <w:rsid w:val="00734535"/>
    <w:rsid w:val="00741C15"/>
    <w:rsid w:val="0074259A"/>
    <w:rsid w:val="007426DB"/>
    <w:rsid w:val="00751B41"/>
    <w:rsid w:val="007520AD"/>
    <w:rsid w:val="00755250"/>
    <w:rsid w:val="00770861"/>
    <w:rsid w:val="00771074"/>
    <w:rsid w:val="007726DE"/>
    <w:rsid w:val="00783DD8"/>
    <w:rsid w:val="007950FC"/>
    <w:rsid w:val="00795AF9"/>
    <w:rsid w:val="007A4994"/>
    <w:rsid w:val="007A693C"/>
    <w:rsid w:val="007B3B6A"/>
    <w:rsid w:val="007C68AA"/>
    <w:rsid w:val="007D392A"/>
    <w:rsid w:val="007E01AE"/>
    <w:rsid w:val="007F2054"/>
    <w:rsid w:val="007F4639"/>
    <w:rsid w:val="007F60F1"/>
    <w:rsid w:val="00804EE5"/>
    <w:rsid w:val="00806001"/>
    <w:rsid w:val="0081467E"/>
    <w:rsid w:val="008246CE"/>
    <w:rsid w:val="00834A22"/>
    <w:rsid w:val="0084370B"/>
    <w:rsid w:val="008455CA"/>
    <w:rsid w:val="00845683"/>
    <w:rsid w:val="00845B4C"/>
    <w:rsid w:val="00862C0A"/>
    <w:rsid w:val="00866FAD"/>
    <w:rsid w:val="0086792E"/>
    <w:rsid w:val="00886655"/>
    <w:rsid w:val="00890406"/>
    <w:rsid w:val="00890A47"/>
    <w:rsid w:val="008A602C"/>
    <w:rsid w:val="008A6F23"/>
    <w:rsid w:val="008B014C"/>
    <w:rsid w:val="008B05B5"/>
    <w:rsid w:val="008C0531"/>
    <w:rsid w:val="008C5BAD"/>
    <w:rsid w:val="008D7B9E"/>
    <w:rsid w:val="008E4B89"/>
    <w:rsid w:val="008E55F6"/>
    <w:rsid w:val="0091245A"/>
    <w:rsid w:val="009132E1"/>
    <w:rsid w:val="00913F22"/>
    <w:rsid w:val="009141F3"/>
    <w:rsid w:val="0093387F"/>
    <w:rsid w:val="0093616F"/>
    <w:rsid w:val="00936E56"/>
    <w:rsid w:val="00955628"/>
    <w:rsid w:val="00970782"/>
    <w:rsid w:val="009766B4"/>
    <w:rsid w:val="00981453"/>
    <w:rsid w:val="00983266"/>
    <w:rsid w:val="00983778"/>
    <w:rsid w:val="00990FB5"/>
    <w:rsid w:val="0099224F"/>
    <w:rsid w:val="009942ED"/>
    <w:rsid w:val="009A7E7B"/>
    <w:rsid w:val="009C3E91"/>
    <w:rsid w:val="009C7CE2"/>
    <w:rsid w:val="009D57A9"/>
    <w:rsid w:val="009E7DB8"/>
    <w:rsid w:val="009F61CD"/>
    <w:rsid w:val="00A0141C"/>
    <w:rsid w:val="00A1420F"/>
    <w:rsid w:val="00A156E2"/>
    <w:rsid w:val="00A162FE"/>
    <w:rsid w:val="00A2023C"/>
    <w:rsid w:val="00A21DE5"/>
    <w:rsid w:val="00A3220C"/>
    <w:rsid w:val="00A36289"/>
    <w:rsid w:val="00A5045C"/>
    <w:rsid w:val="00A512B1"/>
    <w:rsid w:val="00A54912"/>
    <w:rsid w:val="00A565CF"/>
    <w:rsid w:val="00A577EE"/>
    <w:rsid w:val="00A62807"/>
    <w:rsid w:val="00A6722F"/>
    <w:rsid w:val="00A73AAC"/>
    <w:rsid w:val="00A7540A"/>
    <w:rsid w:val="00A757EE"/>
    <w:rsid w:val="00A7753C"/>
    <w:rsid w:val="00A8566E"/>
    <w:rsid w:val="00A94E96"/>
    <w:rsid w:val="00A96EAB"/>
    <w:rsid w:val="00AA6EEE"/>
    <w:rsid w:val="00AD428D"/>
    <w:rsid w:val="00AD607F"/>
    <w:rsid w:val="00AE3768"/>
    <w:rsid w:val="00AE5954"/>
    <w:rsid w:val="00B0349E"/>
    <w:rsid w:val="00B05329"/>
    <w:rsid w:val="00B1038B"/>
    <w:rsid w:val="00B11B86"/>
    <w:rsid w:val="00B1347E"/>
    <w:rsid w:val="00B1513E"/>
    <w:rsid w:val="00B27904"/>
    <w:rsid w:val="00B31DCA"/>
    <w:rsid w:val="00B34253"/>
    <w:rsid w:val="00B50E77"/>
    <w:rsid w:val="00B576B4"/>
    <w:rsid w:val="00B61C28"/>
    <w:rsid w:val="00B645A1"/>
    <w:rsid w:val="00B670DF"/>
    <w:rsid w:val="00B67896"/>
    <w:rsid w:val="00B96FF8"/>
    <w:rsid w:val="00BA07BA"/>
    <w:rsid w:val="00BA5DD4"/>
    <w:rsid w:val="00BD156C"/>
    <w:rsid w:val="00BE3490"/>
    <w:rsid w:val="00BE5F45"/>
    <w:rsid w:val="00BF2394"/>
    <w:rsid w:val="00C00493"/>
    <w:rsid w:val="00C11732"/>
    <w:rsid w:val="00C13F96"/>
    <w:rsid w:val="00C27A53"/>
    <w:rsid w:val="00C30701"/>
    <w:rsid w:val="00C32D39"/>
    <w:rsid w:val="00C36272"/>
    <w:rsid w:val="00C36848"/>
    <w:rsid w:val="00C437A0"/>
    <w:rsid w:val="00C540F2"/>
    <w:rsid w:val="00C566E8"/>
    <w:rsid w:val="00C62362"/>
    <w:rsid w:val="00C6281D"/>
    <w:rsid w:val="00C76B7C"/>
    <w:rsid w:val="00C865BF"/>
    <w:rsid w:val="00C87318"/>
    <w:rsid w:val="00C92D78"/>
    <w:rsid w:val="00C9511B"/>
    <w:rsid w:val="00CA76F1"/>
    <w:rsid w:val="00CA7DBD"/>
    <w:rsid w:val="00CB7843"/>
    <w:rsid w:val="00CC2F04"/>
    <w:rsid w:val="00CC30ED"/>
    <w:rsid w:val="00CD36C8"/>
    <w:rsid w:val="00CE2F93"/>
    <w:rsid w:val="00CF1063"/>
    <w:rsid w:val="00CF32E4"/>
    <w:rsid w:val="00CF69F5"/>
    <w:rsid w:val="00D0087A"/>
    <w:rsid w:val="00D01DAD"/>
    <w:rsid w:val="00D20D69"/>
    <w:rsid w:val="00D24BDE"/>
    <w:rsid w:val="00D2587F"/>
    <w:rsid w:val="00D3057A"/>
    <w:rsid w:val="00D3412B"/>
    <w:rsid w:val="00D34B03"/>
    <w:rsid w:val="00D4568C"/>
    <w:rsid w:val="00D52979"/>
    <w:rsid w:val="00D57DA7"/>
    <w:rsid w:val="00D57F60"/>
    <w:rsid w:val="00D612B5"/>
    <w:rsid w:val="00D66B3C"/>
    <w:rsid w:val="00D72C77"/>
    <w:rsid w:val="00D747A2"/>
    <w:rsid w:val="00D75C73"/>
    <w:rsid w:val="00D82991"/>
    <w:rsid w:val="00D82C58"/>
    <w:rsid w:val="00D845C7"/>
    <w:rsid w:val="00D8474A"/>
    <w:rsid w:val="00D93951"/>
    <w:rsid w:val="00D95DFE"/>
    <w:rsid w:val="00DA2836"/>
    <w:rsid w:val="00DB703C"/>
    <w:rsid w:val="00DC0572"/>
    <w:rsid w:val="00DC16DB"/>
    <w:rsid w:val="00DC3B37"/>
    <w:rsid w:val="00DD720F"/>
    <w:rsid w:val="00DD7C64"/>
    <w:rsid w:val="00DD7E21"/>
    <w:rsid w:val="00DE1BA2"/>
    <w:rsid w:val="00DE2C5A"/>
    <w:rsid w:val="00DE74D3"/>
    <w:rsid w:val="00E01373"/>
    <w:rsid w:val="00E01504"/>
    <w:rsid w:val="00E0450E"/>
    <w:rsid w:val="00E069A4"/>
    <w:rsid w:val="00E12057"/>
    <w:rsid w:val="00E168B6"/>
    <w:rsid w:val="00E3006D"/>
    <w:rsid w:val="00E30A79"/>
    <w:rsid w:val="00E34841"/>
    <w:rsid w:val="00E469D2"/>
    <w:rsid w:val="00E479B9"/>
    <w:rsid w:val="00E47C1A"/>
    <w:rsid w:val="00E52F18"/>
    <w:rsid w:val="00E54CE8"/>
    <w:rsid w:val="00E70FE0"/>
    <w:rsid w:val="00E74225"/>
    <w:rsid w:val="00E74EC3"/>
    <w:rsid w:val="00E75630"/>
    <w:rsid w:val="00E84E1A"/>
    <w:rsid w:val="00E86630"/>
    <w:rsid w:val="00E915E2"/>
    <w:rsid w:val="00E91BA6"/>
    <w:rsid w:val="00EA6708"/>
    <w:rsid w:val="00EB16AC"/>
    <w:rsid w:val="00EB3B45"/>
    <w:rsid w:val="00EB5E95"/>
    <w:rsid w:val="00EC45B5"/>
    <w:rsid w:val="00ED4561"/>
    <w:rsid w:val="00ED4713"/>
    <w:rsid w:val="00ED70E0"/>
    <w:rsid w:val="00EE0BBD"/>
    <w:rsid w:val="00EE415F"/>
    <w:rsid w:val="00F008F5"/>
    <w:rsid w:val="00F01925"/>
    <w:rsid w:val="00F02B55"/>
    <w:rsid w:val="00F11832"/>
    <w:rsid w:val="00F12BB2"/>
    <w:rsid w:val="00F17112"/>
    <w:rsid w:val="00F27C8F"/>
    <w:rsid w:val="00F311E6"/>
    <w:rsid w:val="00F518A2"/>
    <w:rsid w:val="00F55BB1"/>
    <w:rsid w:val="00F56D02"/>
    <w:rsid w:val="00F62653"/>
    <w:rsid w:val="00F668FC"/>
    <w:rsid w:val="00F67FF6"/>
    <w:rsid w:val="00F82D78"/>
    <w:rsid w:val="00F93805"/>
    <w:rsid w:val="00FB15E2"/>
    <w:rsid w:val="00FC69FF"/>
    <w:rsid w:val="00FD04DA"/>
    <w:rsid w:val="00FD0A27"/>
    <w:rsid w:val="00FE3554"/>
    <w:rsid w:val="00FF242F"/>
    <w:rsid w:val="00FF73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70">
      <o:colormenu v:ext="edit" fillcolor="none" strokecolor="none"/>
    </o:shapedefaults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VE" w:eastAsia="es-V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List Number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36E56"/>
    <w:pPr>
      <w:spacing w:after="200"/>
      <w:jc w:val="both"/>
    </w:pPr>
    <w:rPr>
      <w:rFonts w:ascii="Arial" w:hAnsi="Arial"/>
      <w:lang w:eastAsia="es-MX"/>
    </w:rPr>
  </w:style>
  <w:style w:type="paragraph" w:styleId="Ttulo1">
    <w:name w:val="heading 1"/>
    <w:basedOn w:val="Normal"/>
    <w:next w:val="Normal"/>
    <w:link w:val="Ttulo1Car"/>
    <w:qFormat/>
    <w:rsid w:val="00936E56"/>
    <w:pPr>
      <w:keepNext/>
      <w:numPr>
        <w:numId w:val="1"/>
      </w:numPr>
      <w:spacing w:before="200"/>
      <w:outlineLvl w:val="0"/>
    </w:pPr>
    <w:rPr>
      <w:b/>
      <w:caps/>
      <w:kern w:val="28"/>
    </w:rPr>
  </w:style>
  <w:style w:type="paragraph" w:styleId="Ttulo2">
    <w:name w:val="heading 2"/>
    <w:basedOn w:val="Normal"/>
    <w:next w:val="Normal"/>
    <w:link w:val="Ttulo2Car"/>
    <w:qFormat/>
    <w:rsid w:val="00936E56"/>
    <w:pPr>
      <w:keepNext/>
      <w:numPr>
        <w:ilvl w:val="1"/>
        <w:numId w:val="1"/>
      </w:numPr>
      <w:outlineLvl w:val="1"/>
    </w:pPr>
    <w:rPr>
      <w:b/>
    </w:rPr>
  </w:style>
  <w:style w:type="paragraph" w:styleId="Ttulo3">
    <w:name w:val="heading 3"/>
    <w:basedOn w:val="Normal"/>
    <w:next w:val="Normal"/>
    <w:qFormat/>
    <w:rsid w:val="00FD04DA"/>
    <w:pPr>
      <w:numPr>
        <w:ilvl w:val="2"/>
        <w:numId w:val="1"/>
      </w:numPr>
      <w:outlineLvl w:val="2"/>
    </w:pPr>
    <w:rPr>
      <w:b/>
    </w:rPr>
  </w:style>
  <w:style w:type="paragraph" w:styleId="Ttulo4">
    <w:name w:val="heading 4"/>
    <w:basedOn w:val="Normal"/>
    <w:next w:val="Normal"/>
    <w:qFormat/>
    <w:rsid w:val="00FD04DA"/>
    <w:pPr>
      <w:numPr>
        <w:ilvl w:val="3"/>
        <w:numId w:val="1"/>
      </w:numPr>
      <w:outlineLvl w:val="3"/>
    </w:pPr>
    <w:rPr>
      <w:b/>
    </w:rPr>
  </w:style>
  <w:style w:type="paragraph" w:styleId="Ttulo5">
    <w:name w:val="heading 5"/>
    <w:basedOn w:val="Normal"/>
    <w:next w:val="Normal"/>
    <w:qFormat/>
    <w:rsid w:val="00936E56"/>
    <w:pPr>
      <w:numPr>
        <w:ilvl w:val="4"/>
        <w:numId w:val="1"/>
      </w:numPr>
      <w:outlineLvl w:val="4"/>
    </w:pPr>
  </w:style>
  <w:style w:type="paragraph" w:styleId="Ttulo6">
    <w:name w:val="heading 6"/>
    <w:basedOn w:val="Normal"/>
    <w:next w:val="Normal"/>
    <w:autoRedefine/>
    <w:qFormat/>
    <w:rsid w:val="00936E56"/>
    <w:pPr>
      <w:numPr>
        <w:ilvl w:val="5"/>
        <w:numId w:val="1"/>
      </w:numPr>
      <w:outlineLvl w:val="5"/>
    </w:pPr>
  </w:style>
  <w:style w:type="paragraph" w:styleId="Ttulo7">
    <w:name w:val="heading 7"/>
    <w:basedOn w:val="Normal"/>
    <w:next w:val="Normal"/>
    <w:qFormat/>
    <w:rsid w:val="00936E56"/>
    <w:pPr>
      <w:numPr>
        <w:ilvl w:val="6"/>
        <w:numId w:val="1"/>
      </w:numPr>
      <w:outlineLvl w:val="6"/>
    </w:pPr>
  </w:style>
  <w:style w:type="paragraph" w:styleId="Ttulo8">
    <w:name w:val="heading 8"/>
    <w:basedOn w:val="Normal"/>
    <w:next w:val="Normal"/>
    <w:qFormat/>
    <w:rsid w:val="00936E56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Ttulo9">
    <w:name w:val="heading 9"/>
    <w:basedOn w:val="Normal"/>
    <w:next w:val="Normal"/>
    <w:qFormat/>
    <w:rsid w:val="00936E56"/>
    <w:pPr>
      <w:numPr>
        <w:ilvl w:val="8"/>
        <w:numId w:val="1"/>
      </w:numPr>
      <w:spacing w:before="240" w:after="60"/>
      <w:outlineLvl w:val="8"/>
    </w:pPr>
    <w:rPr>
      <w:i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936E56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rsid w:val="00936E56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D57F60"/>
    <w:rPr>
      <w:rFonts w:ascii="Arial" w:hAnsi="Arial"/>
      <w:color w:val="auto"/>
      <w:sz w:val="20"/>
      <w:szCs w:val="20"/>
      <w:u w:val="none"/>
    </w:rPr>
  </w:style>
  <w:style w:type="paragraph" w:customStyle="1" w:styleId="Estndar">
    <w:name w:val="Estándar"/>
    <w:basedOn w:val="Normal"/>
    <w:rsid w:val="00D57F60"/>
    <w:pPr>
      <w:spacing w:after="0"/>
    </w:pPr>
    <w:rPr>
      <w:noProof/>
    </w:rPr>
  </w:style>
  <w:style w:type="paragraph" w:customStyle="1" w:styleId="NOTAS">
    <w:name w:val="NOTAS"/>
    <w:basedOn w:val="Normal"/>
    <w:next w:val="Normal"/>
    <w:link w:val="NOTASCar"/>
    <w:rsid w:val="00936E56"/>
    <w:rPr>
      <w:sz w:val="18"/>
    </w:rPr>
  </w:style>
  <w:style w:type="paragraph" w:customStyle="1" w:styleId="TitulosPrincipales">
    <w:name w:val="Titulos Principales"/>
    <w:basedOn w:val="Normal"/>
    <w:next w:val="Normal"/>
    <w:rsid w:val="00936E56"/>
    <w:pPr>
      <w:jc w:val="center"/>
    </w:pPr>
  </w:style>
  <w:style w:type="paragraph" w:customStyle="1" w:styleId="Cuerpotexto">
    <w:name w:val="Cuerpo texto"/>
    <w:rsid w:val="00936E56"/>
    <w:pPr>
      <w:tabs>
        <w:tab w:val="left" w:pos="714"/>
      </w:tabs>
    </w:pPr>
    <w:rPr>
      <w:color w:val="000000"/>
      <w:sz w:val="24"/>
      <w:lang w:val="en-US" w:eastAsia="es-MX"/>
    </w:rPr>
  </w:style>
  <w:style w:type="paragraph" w:customStyle="1" w:styleId="Estandar">
    <w:name w:val="Est&lt;/a&gt;ndar"/>
    <w:rsid w:val="002F7D56"/>
    <w:rPr>
      <w:color w:val="000000"/>
      <w:lang w:val="en-US" w:eastAsia="zh-CN"/>
    </w:rPr>
  </w:style>
  <w:style w:type="paragraph" w:customStyle="1" w:styleId="Textoindependiente31">
    <w:name w:val="Texto independiente 31"/>
    <w:basedOn w:val="Normal"/>
    <w:rsid w:val="002F7D56"/>
    <w:pPr>
      <w:widowControl w:val="0"/>
      <w:spacing w:after="0"/>
    </w:pPr>
    <w:rPr>
      <w:lang w:val="es-ES_tradnl" w:eastAsia="zh-CN"/>
    </w:rPr>
  </w:style>
  <w:style w:type="paragraph" w:customStyle="1" w:styleId="Textoindependiente21">
    <w:name w:val="Texto independiente 21"/>
    <w:basedOn w:val="Normal"/>
    <w:rsid w:val="002F7D56"/>
    <w:pPr>
      <w:widowControl w:val="0"/>
      <w:spacing w:after="0"/>
    </w:pPr>
    <w:rPr>
      <w:b/>
      <w:lang w:val="es-ES_tradnl" w:eastAsia="zh-CN"/>
    </w:rPr>
  </w:style>
  <w:style w:type="paragraph" w:styleId="Sangra3detindependiente">
    <w:name w:val="Body Text Indent 3"/>
    <w:basedOn w:val="Normal"/>
    <w:rsid w:val="002F7D56"/>
    <w:pPr>
      <w:ind w:left="426"/>
    </w:pPr>
    <w:rPr>
      <w:lang w:val="es-ES_tradnl" w:eastAsia="zh-CN"/>
    </w:rPr>
  </w:style>
  <w:style w:type="character" w:customStyle="1" w:styleId="Ttulo2Car">
    <w:name w:val="Título 2 Car"/>
    <w:basedOn w:val="Fuentedeprrafopredeter"/>
    <w:link w:val="Ttulo2"/>
    <w:rsid w:val="002F7D56"/>
    <w:rPr>
      <w:rFonts w:ascii="Arial" w:hAnsi="Arial"/>
      <w:b/>
      <w:lang w:eastAsia="es-MX"/>
    </w:rPr>
  </w:style>
  <w:style w:type="paragraph" w:styleId="Sangradetextonormal">
    <w:name w:val="Body Text Indent"/>
    <w:basedOn w:val="Normal"/>
    <w:rsid w:val="00F12BB2"/>
    <w:pPr>
      <w:spacing w:after="120"/>
      <w:ind w:left="283"/>
    </w:pPr>
  </w:style>
  <w:style w:type="paragraph" w:styleId="Textoindependiente">
    <w:name w:val="Body Text"/>
    <w:basedOn w:val="Normal"/>
    <w:rsid w:val="00F12BB2"/>
    <w:pPr>
      <w:spacing w:after="120"/>
    </w:pPr>
  </w:style>
  <w:style w:type="paragraph" w:styleId="Textonotapie">
    <w:name w:val="footnote text"/>
    <w:basedOn w:val="Normal"/>
    <w:semiHidden/>
    <w:rsid w:val="00BF2394"/>
    <w:pPr>
      <w:spacing w:after="0"/>
      <w:jc w:val="left"/>
    </w:pPr>
    <w:rPr>
      <w:rFonts w:ascii="Times New Roman" w:hAnsi="Times New Roman"/>
      <w:lang w:val="en-US" w:eastAsia="en-US"/>
    </w:rPr>
  </w:style>
  <w:style w:type="character" w:styleId="Refdenotaalpie">
    <w:name w:val="footnote reference"/>
    <w:basedOn w:val="Fuentedeprrafopredeter"/>
    <w:semiHidden/>
    <w:rsid w:val="00BF2394"/>
    <w:rPr>
      <w:vertAlign w:val="superscript"/>
    </w:rPr>
  </w:style>
  <w:style w:type="paragraph" w:styleId="Textoindependiente3">
    <w:name w:val="Body Text 3"/>
    <w:basedOn w:val="Normal"/>
    <w:rsid w:val="006E73FD"/>
    <w:pPr>
      <w:spacing w:after="120"/>
      <w:jc w:val="left"/>
    </w:pPr>
    <w:rPr>
      <w:rFonts w:ascii="Times New Roman" w:hAnsi="Times New Roman"/>
      <w:sz w:val="16"/>
      <w:szCs w:val="16"/>
      <w:lang w:val="en-US" w:eastAsia="en-US"/>
    </w:rPr>
  </w:style>
  <w:style w:type="character" w:styleId="Textoennegrita">
    <w:name w:val="Strong"/>
    <w:basedOn w:val="Fuentedeprrafopredeter"/>
    <w:uiPriority w:val="22"/>
    <w:qFormat/>
    <w:rsid w:val="006E73FD"/>
    <w:rPr>
      <w:b/>
      <w:bCs/>
    </w:rPr>
  </w:style>
  <w:style w:type="table" w:styleId="Tablaconcuadrcula">
    <w:name w:val="Table Grid"/>
    <w:basedOn w:val="Tablanormal"/>
    <w:uiPriority w:val="59"/>
    <w:rsid w:val="008A6F23"/>
    <w:pPr>
      <w:spacing w:after="20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gra2detindependiente">
    <w:name w:val="Body Text Indent 2"/>
    <w:basedOn w:val="Normal"/>
    <w:rsid w:val="00A6722F"/>
    <w:pPr>
      <w:spacing w:after="120" w:line="480" w:lineRule="auto"/>
      <w:ind w:left="283"/>
    </w:pPr>
  </w:style>
  <w:style w:type="paragraph" w:customStyle="1" w:styleId="T2">
    <w:name w:val="T2"/>
    <w:basedOn w:val="Normal"/>
    <w:next w:val="Ttulo2"/>
    <w:autoRedefine/>
    <w:rsid w:val="00FD04DA"/>
    <w:pPr>
      <w:tabs>
        <w:tab w:val="left" w:pos="0"/>
        <w:tab w:val="left" w:pos="540"/>
      </w:tabs>
      <w:ind w:left="540"/>
    </w:pPr>
    <w:rPr>
      <w:rFonts w:cs="Arial"/>
      <w:b/>
    </w:rPr>
  </w:style>
  <w:style w:type="paragraph" w:customStyle="1" w:styleId="T1">
    <w:name w:val="T1"/>
    <w:basedOn w:val="Normal"/>
    <w:next w:val="Ttulo1"/>
    <w:autoRedefine/>
    <w:rsid w:val="00FD04DA"/>
    <w:pPr>
      <w:numPr>
        <w:numId w:val="2"/>
      </w:numPr>
      <w:tabs>
        <w:tab w:val="left" w:pos="540"/>
      </w:tabs>
    </w:pPr>
    <w:rPr>
      <w:rFonts w:cs="Arial"/>
      <w:b/>
    </w:rPr>
  </w:style>
  <w:style w:type="paragraph" w:styleId="Prrafodelista">
    <w:name w:val="List Paragraph"/>
    <w:basedOn w:val="Normal"/>
    <w:uiPriority w:val="34"/>
    <w:qFormat/>
    <w:rsid w:val="00FD04DA"/>
    <w:pPr>
      <w:ind w:left="720"/>
      <w:contextualSpacing/>
    </w:pPr>
    <w:rPr>
      <w:rFonts w:eastAsia="Calibri"/>
      <w:szCs w:val="22"/>
      <w:lang w:eastAsia="en-US"/>
    </w:rPr>
  </w:style>
  <w:style w:type="paragraph" w:styleId="Listaconnmeros">
    <w:name w:val="List Number"/>
    <w:basedOn w:val="Normal"/>
    <w:uiPriority w:val="99"/>
    <w:unhideWhenUsed/>
    <w:rsid w:val="00FD04DA"/>
    <w:pPr>
      <w:numPr>
        <w:numId w:val="3"/>
      </w:numPr>
      <w:contextualSpacing/>
    </w:pPr>
    <w:rPr>
      <w:rFonts w:eastAsia="Calibri"/>
      <w:szCs w:val="22"/>
      <w:lang w:eastAsia="en-US"/>
    </w:rPr>
  </w:style>
  <w:style w:type="character" w:customStyle="1" w:styleId="NOTASCar">
    <w:name w:val="NOTAS Car"/>
    <w:basedOn w:val="Fuentedeprrafopredeter"/>
    <w:link w:val="NOTAS"/>
    <w:rsid w:val="00065A81"/>
    <w:rPr>
      <w:rFonts w:ascii="Arial" w:hAnsi="Arial"/>
      <w:sz w:val="18"/>
      <w:lang w:eastAsia="es-MX"/>
    </w:rPr>
  </w:style>
  <w:style w:type="paragraph" w:customStyle="1" w:styleId="zzCover">
    <w:name w:val="zzCover"/>
    <w:basedOn w:val="Normal"/>
    <w:rsid w:val="00862C0A"/>
    <w:pPr>
      <w:spacing w:after="220" w:line="230" w:lineRule="atLeast"/>
      <w:jc w:val="right"/>
    </w:pPr>
    <w:rPr>
      <w:rFonts w:eastAsia="MS Mincho"/>
      <w:b/>
      <w:color w:val="000000"/>
      <w:sz w:val="24"/>
      <w:lang w:val="en-GB" w:eastAsia="ja-JP"/>
    </w:rPr>
  </w:style>
  <w:style w:type="paragraph" w:styleId="Ttulo">
    <w:name w:val="Title"/>
    <w:basedOn w:val="Normal"/>
    <w:next w:val="Normal"/>
    <w:link w:val="TtuloCar"/>
    <w:qFormat/>
    <w:rsid w:val="00F518A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ar">
    <w:name w:val="Título Car"/>
    <w:basedOn w:val="Fuentedeprrafopredeter"/>
    <w:link w:val="Ttulo"/>
    <w:rsid w:val="00F518A2"/>
    <w:rPr>
      <w:rFonts w:ascii="Cambria" w:eastAsia="Times New Roman" w:hAnsi="Cambria" w:cs="Times New Roman"/>
      <w:b/>
      <w:bCs/>
      <w:kern w:val="28"/>
      <w:sz w:val="32"/>
      <w:szCs w:val="32"/>
      <w:lang w:eastAsia="es-MX"/>
    </w:rPr>
  </w:style>
  <w:style w:type="paragraph" w:customStyle="1" w:styleId="EstiloTtulo1Antes5ptoDespus5pto">
    <w:name w:val="Estilo Título 1 + Antes:  5 pto Después:  5 pto"/>
    <w:basedOn w:val="Ttulo1"/>
    <w:next w:val="Ttulo1"/>
    <w:autoRedefine/>
    <w:rsid w:val="000A7414"/>
    <w:pPr>
      <w:numPr>
        <w:numId w:val="4"/>
      </w:numPr>
      <w:spacing w:after="100"/>
    </w:pPr>
    <w:rPr>
      <w:bCs/>
      <w:lang w:val="en-US"/>
    </w:rPr>
  </w:style>
  <w:style w:type="paragraph" w:customStyle="1" w:styleId="EstiloTtulo2Antes5ptoDespus5pto">
    <w:name w:val="Estilo Título 2 + Antes:  5 pto Después:  5 pto"/>
    <w:basedOn w:val="Ttulo2"/>
    <w:next w:val="Ttulo2"/>
    <w:autoRedefine/>
    <w:rsid w:val="000A7414"/>
    <w:pPr>
      <w:numPr>
        <w:numId w:val="4"/>
      </w:numPr>
      <w:spacing w:before="100" w:after="100"/>
    </w:pPr>
    <w:rPr>
      <w:bCs/>
      <w:lang w:val="es-ES"/>
    </w:rPr>
  </w:style>
  <w:style w:type="paragraph" w:customStyle="1" w:styleId="EstiloTtulo3Derecha02cmAntes6ptoDespus6pto">
    <w:name w:val="Estilo Título 3 + Derecha:  0.2 cm Antes:  6 pto Después:  6 pto"/>
    <w:basedOn w:val="Ttulo3"/>
    <w:rsid w:val="00B11B86"/>
    <w:pPr>
      <w:numPr>
        <w:ilvl w:val="0"/>
        <w:numId w:val="0"/>
      </w:numPr>
      <w:tabs>
        <w:tab w:val="num" w:pos="720"/>
      </w:tabs>
      <w:spacing w:before="120" w:after="120"/>
      <w:ind w:right="113"/>
    </w:pPr>
    <w:rPr>
      <w:b w:val="0"/>
      <w:lang w:val="es-ES"/>
    </w:rPr>
  </w:style>
  <w:style w:type="paragraph" w:styleId="Textodeglobo">
    <w:name w:val="Balloon Text"/>
    <w:basedOn w:val="Normal"/>
    <w:link w:val="TextodegloboCar"/>
    <w:rsid w:val="00A1420F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A1420F"/>
    <w:rPr>
      <w:rFonts w:ascii="Tahoma" w:hAnsi="Tahoma" w:cs="Tahoma"/>
      <w:sz w:val="16"/>
      <w:szCs w:val="16"/>
      <w:lang w:eastAsia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1DAD"/>
    <w:rPr>
      <w:rFonts w:ascii="Arial" w:hAnsi="Arial"/>
      <w:lang w:eastAsia="es-MX"/>
    </w:rPr>
  </w:style>
  <w:style w:type="character" w:customStyle="1" w:styleId="Ttulo1Car">
    <w:name w:val="Título 1 Car"/>
    <w:basedOn w:val="Fuentedeprrafopredeter"/>
    <w:link w:val="Ttulo1"/>
    <w:rsid w:val="004A12A4"/>
    <w:rPr>
      <w:rFonts w:ascii="Arial" w:hAnsi="Arial"/>
      <w:b/>
      <w:caps/>
      <w:kern w:val="28"/>
      <w:lang w:eastAsia="es-MX"/>
    </w:rPr>
  </w:style>
  <w:style w:type="character" w:styleId="Hipervnculo">
    <w:name w:val="Hyperlink"/>
    <w:basedOn w:val="Fuentedeprrafopredeter"/>
    <w:unhideWhenUsed/>
    <w:rsid w:val="00C9511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210AE7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eastAsia="es-VE"/>
    </w:rPr>
  </w:style>
  <w:style w:type="character" w:customStyle="1" w:styleId="EncabezadoCar">
    <w:name w:val="Encabezado Car"/>
    <w:basedOn w:val="Fuentedeprrafopredeter"/>
    <w:link w:val="Encabezado"/>
    <w:uiPriority w:val="99"/>
    <w:rsid w:val="00DB703C"/>
    <w:rPr>
      <w:rFonts w:ascii="Arial" w:hAnsi="Arial"/>
      <w:lang w:eastAsia="es-MX"/>
    </w:rPr>
  </w:style>
  <w:style w:type="paragraph" w:styleId="Mapadeldocumento">
    <w:name w:val="Document Map"/>
    <w:basedOn w:val="Normal"/>
    <w:link w:val="MapadeldocumentoCar"/>
    <w:rsid w:val="00DB703C"/>
    <w:pPr>
      <w:shd w:val="clear" w:color="auto" w:fill="000080"/>
      <w:spacing w:after="0"/>
      <w:jc w:val="left"/>
    </w:pPr>
    <w:rPr>
      <w:rFonts w:ascii="Tahoma" w:hAnsi="Tahoma"/>
      <w:lang w:val="es-ES" w:eastAsia="en-US"/>
    </w:rPr>
  </w:style>
  <w:style w:type="character" w:customStyle="1" w:styleId="MapadeldocumentoCar">
    <w:name w:val="Mapa del documento Car"/>
    <w:basedOn w:val="Fuentedeprrafopredeter"/>
    <w:link w:val="Mapadeldocumento"/>
    <w:rsid w:val="00DB703C"/>
    <w:rPr>
      <w:rFonts w:ascii="Tahoma" w:hAnsi="Tahoma"/>
      <w:shd w:val="clear" w:color="auto" w:fill="000080"/>
      <w:lang w:val="es-ES" w:eastAsia="en-US"/>
    </w:rPr>
  </w:style>
  <w:style w:type="paragraph" w:styleId="Textoindependiente2">
    <w:name w:val="Body Text 2"/>
    <w:basedOn w:val="Normal"/>
    <w:link w:val="Textoindependiente2Car"/>
    <w:rsid w:val="00DB703C"/>
    <w:pPr>
      <w:spacing w:after="0"/>
    </w:pPr>
    <w:rPr>
      <w:rFonts w:ascii="Times New Roman" w:hAnsi="Times New Roman"/>
      <w:sz w:val="22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DB703C"/>
    <w:rPr>
      <w:sz w:val="22"/>
      <w:lang w:val="es-ES" w:eastAsia="es-ES"/>
    </w:rPr>
  </w:style>
  <w:style w:type="paragraph" w:styleId="Textodebloque">
    <w:name w:val="Block Text"/>
    <w:basedOn w:val="Normal"/>
    <w:rsid w:val="00DB703C"/>
    <w:pPr>
      <w:spacing w:after="0"/>
      <w:ind w:left="-284" w:right="-377"/>
      <w:jc w:val="center"/>
    </w:pPr>
    <w:rPr>
      <w:rFonts w:ascii="Times New Roman" w:hAnsi="Times New Roman"/>
      <w:b/>
      <w:color w:val="000080"/>
      <w:sz w:val="52"/>
      <w:lang w:val="es-MX" w:eastAsia="es-ES"/>
    </w:rPr>
  </w:style>
  <w:style w:type="paragraph" w:styleId="Textosinformato">
    <w:name w:val="Plain Text"/>
    <w:basedOn w:val="Normal"/>
    <w:link w:val="TextosinformatoCar"/>
    <w:rsid w:val="00DB703C"/>
    <w:pPr>
      <w:spacing w:after="0"/>
      <w:jc w:val="left"/>
    </w:pPr>
    <w:rPr>
      <w:rFonts w:ascii="Courier New" w:hAnsi="Courier New" w:cs="Courier New"/>
      <w:lang w:eastAsia="es-VE"/>
    </w:rPr>
  </w:style>
  <w:style w:type="character" w:customStyle="1" w:styleId="TextosinformatoCar">
    <w:name w:val="Texto sin formato Car"/>
    <w:basedOn w:val="Fuentedeprrafopredeter"/>
    <w:link w:val="Textosinformato"/>
    <w:rsid w:val="00DB703C"/>
    <w:rPr>
      <w:rFonts w:ascii="Courier New" w:hAnsi="Courier New" w:cs="Courier New"/>
    </w:rPr>
  </w:style>
  <w:style w:type="paragraph" w:customStyle="1" w:styleId="Sinespaciado1">
    <w:name w:val="Sin espaciado1"/>
    <w:uiPriority w:val="99"/>
    <w:rsid w:val="00DB703C"/>
    <w:rPr>
      <w:rFonts w:ascii="Calibri" w:eastAsia="Calibri" w:hAnsi="Calibri" w:cs="Calibri"/>
      <w:sz w:val="22"/>
      <w:szCs w:val="22"/>
      <w:lang w:eastAsia="en-US"/>
    </w:rPr>
  </w:style>
  <w:style w:type="paragraph" w:customStyle="1" w:styleId="Prrafodelista1">
    <w:name w:val="Párrafo de lista1"/>
    <w:basedOn w:val="Normal"/>
    <w:uiPriority w:val="99"/>
    <w:rsid w:val="00DB703C"/>
    <w:pPr>
      <w:spacing w:line="276" w:lineRule="auto"/>
      <w:ind w:left="720"/>
      <w:jc w:val="left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justificado">
    <w:name w:val="justificado"/>
    <w:basedOn w:val="Normal"/>
    <w:rsid w:val="00DB703C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eastAsia="es-VE"/>
    </w:rPr>
  </w:style>
  <w:style w:type="character" w:customStyle="1" w:styleId="apple-converted-space">
    <w:name w:val="apple-converted-space"/>
    <w:basedOn w:val="Fuentedeprrafopredeter"/>
    <w:rsid w:val="00DB703C"/>
  </w:style>
  <w:style w:type="paragraph" w:customStyle="1" w:styleId="Default">
    <w:name w:val="Default"/>
    <w:rsid w:val="00D8474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Publicaciones\Norma%20Venezolana%20COVENIN%202002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7E7573-0F81-46D0-904B-E255FBFBE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 Venezolana COVENIN 2002</Template>
  <TotalTime>2</TotalTime>
  <Pages>2</Pages>
  <Words>359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ANTEPROYECTO 1</vt:lpstr>
    </vt:vector>
  </TitlesOfParts>
  <Company>FONDONORMA</Company>
  <LinksUpToDate>false</LinksUpToDate>
  <CharactersWithSpaces>2335</CharactersWithSpaces>
  <SharedDoc>false</SharedDoc>
  <HLinks>
    <vt:vector size="12" baseType="variant">
      <vt:variant>
        <vt:i4>1900620</vt:i4>
      </vt:variant>
      <vt:variant>
        <vt:i4>0</vt:i4>
      </vt:variant>
      <vt:variant>
        <vt:i4>0</vt:i4>
      </vt:variant>
      <vt:variant>
        <vt:i4>5</vt:i4>
      </vt:variant>
      <vt:variant>
        <vt:lpwstr>http://mail.google.com/mail/?ui=1&amp;attid=0.1&amp;disp=inline&amp;view=att&amp;th=117b2c2181f09bef</vt:lpwstr>
      </vt:variant>
      <vt:variant>
        <vt:lpwstr/>
      </vt:variant>
      <vt:variant>
        <vt:i4>1900620</vt:i4>
      </vt:variant>
      <vt:variant>
        <vt:i4>0</vt:i4>
      </vt:variant>
      <vt:variant>
        <vt:i4>0</vt:i4>
      </vt:variant>
      <vt:variant>
        <vt:i4>5</vt:i4>
      </vt:variant>
      <vt:variant>
        <vt:lpwstr>http://mail.google.com/mail/?ui=1&amp;attid=0.1&amp;disp=inline&amp;view=att&amp;th=117b2c2181f09bef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ANTEPROYECTO 1</dc:title>
  <dc:creator>NORMALIZACION</dc:creator>
  <cp:lastModifiedBy>mlafratta</cp:lastModifiedBy>
  <cp:revision>2</cp:revision>
  <cp:lastPrinted>2015-09-17T14:25:00Z</cp:lastPrinted>
  <dcterms:created xsi:type="dcterms:W3CDTF">2016-09-05T12:24:00Z</dcterms:created>
  <dcterms:modified xsi:type="dcterms:W3CDTF">2016-09-05T12:24:00Z</dcterms:modified>
</cp:coreProperties>
</file>