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6F7" w:rsidRDefault="00EA6708" w:rsidP="00093837">
      <w:pPr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  <w:lang w:eastAsia="es-V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-246380</wp:posOffset>
            </wp:positionV>
            <wp:extent cx="717550" cy="787400"/>
            <wp:effectExtent l="19050" t="0" r="6350" b="0"/>
            <wp:wrapSquare wrapText="bothSides"/>
            <wp:docPr id="1" name="Imagen 1" descr="LOGO_FONDON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_FONDONORM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703C" w:rsidRPr="00DB703C">
        <w:rPr>
          <w:rFonts w:cs="Arial"/>
          <w:sz w:val="24"/>
          <w:szCs w:val="24"/>
        </w:rPr>
        <w:t xml:space="preserve">         </w:t>
      </w:r>
      <w:r w:rsidR="002A1F83">
        <w:rPr>
          <w:rFonts w:cs="Arial"/>
          <w:sz w:val="24"/>
          <w:szCs w:val="24"/>
        </w:rPr>
        <w:t xml:space="preserve">                                                                                                       </w:t>
      </w:r>
    </w:p>
    <w:p w:rsidR="002A1F83" w:rsidRPr="00EA6708" w:rsidRDefault="006E66F7" w:rsidP="00093837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                                                                              </w:t>
      </w:r>
      <w:r w:rsidR="00EA6708">
        <w:rPr>
          <w:rFonts w:cs="Arial"/>
          <w:sz w:val="24"/>
          <w:szCs w:val="24"/>
        </w:rPr>
        <w:t xml:space="preserve">              </w:t>
      </w:r>
      <w:r w:rsidR="002A1F83" w:rsidRPr="002A1F83">
        <w:rPr>
          <w:rFonts w:cs="Arial"/>
          <w:sz w:val="18"/>
          <w:szCs w:val="18"/>
        </w:rPr>
        <w:t>CER-CSE-FOR-00</w:t>
      </w:r>
      <w:r w:rsidR="002A1F83">
        <w:rPr>
          <w:rFonts w:cs="Arial"/>
          <w:sz w:val="18"/>
          <w:szCs w:val="18"/>
        </w:rPr>
        <w:t>1</w:t>
      </w:r>
    </w:p>
    <w:p w:rsidR="00DB703C" w:rsidRPr="00EA6708" w:rsidRDefault="00DB703C" w:rsidP="00093837">
      <w:pPr>
        <w:rPr>
          <w:rFonts w:cs="Arial"/>
          <w:b/>
          <w:color w:val="000000"/>
          <w:sz w:val="24"/>
          <w:szCs w:val="24"/>
        </w:rPr>
      </w:pPr>
      <w:r w:rsidRPr="00DB703C">
        <w:rPr>
          <w:rFonts w:cs="Arial"/>
          <w:b/>
          <w:color w:val="000000"/>
          <w:sz w:val="24"/>
          <w:szCs w:val="24"/>
        </w:rPr>
        <w:t xml:space="preserve"> </w:t>
      </w:r>
      <w:r w:rsidR="00093837">
        <w:rPr>
          <w:rFonts w:cs="Arial"/>
          <w:b/>
          <w:color w:val="000000"/>
          <w:sz w:val="24"/>
          <w:szCs w:val="24"/>
        </w:rPr>
        <w:t xml:space="preserve">                      </w:t>
      </w:r>
      <w:r w:rsidRPr="00DB703C">
        <w:rPr>
          <w:rFonts w:cs="Arial"/>
          <w:color w:val="000000"/>
          <w:sz w:val="24"/>
          <w:szCs w:val="24"/>
        </w:rPr>
        <w:t xml:space="preserve">           </w:t>
      </w:r>
      <w:r w:rsidR="00093837">
        <w:rPr>
          <w:rFonts w:cs="Arial"/>
          <w:color w:val="000000"/>
          <w:sz w:val="24"/>
          <w:szCs w:val="24"/>
        </w:rPr>
        <w:t xml:space="preserve">                           </w:t>
      </w:r>
      <w:r w:rsidRPr="00093837">
        <w:rPr>
          <w:rFonts w:cs="Arial"/>
          <w:b/>
          <w:color w:val="000000"/>
          <w:sz w:val="24"/>
          <w:szCs w:val="24"/>
        </w:rPr>
        <w:t xml:space="preserve"> </w:t>
      </w:r>
      <w:r w:rsidRPr="00DB703C">
        <w:rPr>
          <w:rFonts w:cs="Arial"/>
          <w:color w:val="0000FF"/>
          <w:sz w:val="24"/>
          <w:szCs w:val="24"/>
        </w:rPr>
        <w:t xml:space="preserve"> </w:t>
      </w:r>
      <w:r w:rsidRPr="00DB703C">
        <w:rPr>
          <w:rFonts w:cs="Arial"/>
          <w:sz w:val="24"/>
          <w:szCs w:val="24"/>
        </w:rPr>
        <w:t xml:space="preserve">                           </w:t>
      </w:r>
      <w:r w:rsidR="002A1F83">
        <w:rPr>
          <w:rFonts w:cs="Arial"/>
          <w:sz w:val="24"/>
          <w:szCs w:val="24"/>
        </w:rPr>
        <w:t xml:space="preserve">     </w:t>
      </w:r>
      <w:r w:rsidR="009C7CE2">
        <w:rPr>
          <w:rFonts w:cs="Arial"/>
          <w:sz w:val="24"/>
          <w:szCs w:val="24"/>
        </w:rPr>
        <w:t xml:space="preserve">     </w:t>
      </w:r>
      <w:r w:rsidR="002A1F83">
        <w:rPr>
          <w:rFonts w:cs="Arial"/>
          <w:sz w:val="24"/>
          <w:szCs w:val="24"/>
        </w:rPr>
        <w:t xml:space="preserve">   </w:t>
      </w:r>
      <w:r w:rsidRPr="00DB703C">
        <w:rPr>
          <w:rFonts w:cs="Arial"/>
          <w:sz w:val="24"/>
          <w:szCs w:val="24"/>
        </w:rPr>
        <w:t xml:space="preserve">     </w:t>
      </w:r>
    </w:p>
    <w:p w:rsidR="00DB703C" w:rsidRPr="00DB703C" w:rsidRDefault="00DB703C" w:rsidP="00DB703C">
      <w:pPr>
        <w:pStyle w:val="Textosinformato"/>
        <w:ind w:right="49"/>
        <w:jc w:val="center"/>
        <w:rPr>
          <w:rFonts w:ascii="Arial" w:hAnsi="Arial" w:cs="Arial"/>
          <w:b/>
          <w:sz w:val="24"/>
          <w:szCs w:val="24"/>
        </w:rPr>
      </w:pPr>
      <w:r w:rsidRPr="00DB703C">
        <w:rPr>
          <w:rFonts w:ascii="Arial" w:hAnsi="Arial" w:cs="Arial"/>
          <w:b/>
          <w:sz w:val="24"/>
          <w:szCs w:val="24"/>
        </w:rPr>
        <w:t xml:space="preserve">SOLICITUD </w:t>
      </w:r>
    </w:p>
    <w:p w:rsidR="00DB703C" w:rsidRPr="00DB703C" w:rsidRDefault="00DB703C" w:rsidP="00DB703C">
      <w:pPr>
        <w:pStyle w:val="Textosinformato"/>
        <w:ind w:right="49"/>
        <w:jc w:val="center"/>
        <w:rPr>
          <w:rFonts w:ascii="Arial" w:hAnsi="Arial" w:cs="Arial"/>
          <w:b/>
          <w:sz w:val="24"/>
          <w:szCs w:val="24"/>
        </w:rPr>
      </w:pPr>
      <w:r w:rsidRPr="00DB703C">
        <w:rPr>
          <w:rFonts w:ascii="Arial" w:hAnsi="Arial" w:cs="Arial"/>
          <w:b/>
          <w:sz w:val="24"/>
          <w:szCs w:val="24"/>
        </w:rPr>
        <w:t xml:space="preserve">        SERVICIO CERTIFICADO FONDONORMA  </w:t>
      </w:r>
    </w:p>
    <w:p w:rsidR="00E70FE0" w:rsidRDefault="00E70FE0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</w:p>
    <w:p w:rsidR="00DB703C" w:rsidRPr="00DB703C" w:rsidRDefault="001450C4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iniciar el proceso de certificación que ofrece Fondonorma es necesario que nos suministre la información solicitada a continuación:</w:t>
      </w:r>
    </w:p>
    <w:p w:rsidR="00DB703C" w:rsidRPr="00DB703C" w:rsidRDefault="00DB703C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</w:p>
    <w:p w:rsidR="00DB703C" w:rsidRPr="001450C4" w:rsidRDefault="001450C4" w:rsidP="001450C4">
      <w:pPr>
        <w:pStyle w:val="Textosinformato"/>
        <w:numPr>
          <w:ilvl w:val="0"/>
          <w:numId w:val="18"/>
        </w:numPr>
        <w:ind w:right="49"/>
        <w:jc w:val="both"/>
        <w:rPr>
          <w:rFonts w:ascii="Arial" w:hAnsi="Arial" w:cs="Arial"/>
          <w:b/>
          <w:sz w:val="24"/>
          <w:szCs w:val="24"/>
        </w:rPr>
      </w:pPr>
      <w:r w:rsidRPr="001450C4">
        <w:rPr>
          <w:rFonts w:ascii="Arial" w:hAnsi="Arial" w:cs="Arial"/>
          <w:b/>
          <w:sz w:val="24"/>
          <w:szCs w:val="24"/>
        </w:rPr>
        <w:t>Información de la organización</w:t>
      </w:r>
    </w:p>
    <w:p w:rsidR="001450C4" w:rsidRDefault="001450C4" w:rsidP="001450C4">
      <w:pPr>
        <w:pStyle w:val="Textosinformato"/>
        <w:ind w:left="720" w:right="49"/>
        <w:jc w:val="both"/>
        <w:rPr>
          <w:rFonts w:ascii="Arial" w:hAnsi="Arial" w:cs="Arial"/>
          <w:sz w:val="24"/>
          <w:szCs w:val="24"/>
        </w:rPr>
      </w:pPr>
    </w:p>
    <w:p w:rsidR="001450C4" w:rsidRDefault="001450C4" w:rsidP="001450C4">
      <w:pPr>
        <w:pStyle w:val="Textosinformato"/>
        <w:ind w:left="720" w:right="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Razón social:</w:t>
      </w:r>
    </w:p>
    <w:p w:rsidR="001450C4" w:rsidRDefault="001450C4" w:rsidP="001450C4">
      <w:pPr>
        <w:pStyle w:val="Textosinformato"/>
        <w:ind w:left="720" w:right="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Dirección fiscal:</w:t>
      </w:r>
    </w:p>
    <w:p w:rsidR="001450C4" w:rsidRDefault="001450C4" w:rsidP="001450C4">
      <w:pPr>
        <w:pStyle w:val="Textosinformato"/>
        <w:ind w:left="720" w:right="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RIF:</w:t>
      </w:r>
    </w:p>
    <w:p w:rsidR="001450C4" w:rsidRDefault="001450C4" w:rsidP="001450C4">
      <w:pPr>
        <w:pStyle w:val="Textosinformato"/>
        <w:ind w:left="720" w:right="49"/>
        <w:jc w:val="both"/>
        <w:rPr>
          <w:rFonts w:ascii="Arial" w:hAnsi="Arial" w:cs="Arial"/>
          <w:sz w:val="24"/>
          <w:szCs w:val="24"/>
        </w:rPr>
      </w:pPr>
    </w:p>
    <w:p w:rsidR="00DB703C" w:rsidRPr="00C00493" w:rsidRDefault="001450C4" w:rsidP="001450C4">
      <w:pPr>
        <w:pStyle w:val="Textosinformato"/>
        <w:numPr>
          <w:ilvl w:val="0"/>
          <w:numId w:val="18"/>
        </w:numPr>
        <w:ind w:right="49"/>
        <w:jc w:val="both"/>
        <w:rPr>
          <w:rFonts w:ascii="Arial" w:hAnsi="Arial" w:cs="Arial"/>
          <w:b/>
          <w:sz w:val="24"/>
          <w:szCs w:val="24"/>
        </w:rPr>
      </w:pPr>
      <w:r w:rsidRPr="00C00493">
        <w:rPr>
          <w:rFonts w:ascii="Arial" w:hAnsi="Arial" w:cs="Arial"/>
          <w:b/>
          <w:sz w:val="24"/>
          <w:szCs w:val="24"/>
        </w:rPr>
        <w:t xml:space="preserve">Información de la persona </w:t>
      </w:r>
      <w:r w:rsidR="00C00493" w:rsidRPr="00C00493">
        <w:rPr>
          <w:rFonts w:ascii="Arial" w:hAnsi="Arial" w:cs="Arial"/>
          <w:b/>
          <w:sz w:val="24"/>
          <w:szCs w:val="24"/>
        </w:rPr>
        <w:t xml:space="preserve">encargada de mantener el </w:t>
      </w:r>
      <w:r w:rsidRPr="00C00493">
        <w:rPr>
          <w:rFonts w:ascii="Arial" w:hAnsi="Arial" w:cs="Arial"/>
          <w:b/>
          <w:sz w:val="24"/>
          <w:szCs w:val="24"/>
        </w:rPr>
        <w:t xml:space="preserve">contacto </w:t>
      </w:r>
      <w:r w:rsidR="00C00493" w:rsidRPr="00C00493">
        <w:rPr>
          <w:rFonts w:ascii="Arial" w:hAnsi="Arial" w:cs="Arial"/>
          <w:b/>
          <w:sz w:val="24"/>
          <w:szCs w:val="24"/>
        </w:rPr>
        <w:t>con Fondonorma por parte de la organización</w:t>
      </w:r>
    </w:p>
    <w:p w:rsidR="00C00493" w:rsidRDefault="00C00493" w:rsidP="00C00493">
      <w:pPr>
        <w:pStyle w:val="Textosinformato"/>
        <w:ind w:left="720" w:right="49"/>
        <w:jc w:val="both"/>
        <w:rPr>
          <w:rFonts w:ascii="Arial" w:hAnsi="Arial" w:cs="Arial"/>
          <w:sz w:val="24"/>
          <w:szCs w:val="24"/>
        </w:rPr>
      </w:pPr>
    </w:p>
    <w:p w:rsidR="00C00493" w:rsidRDefault="00C00493" w:rsidP="00C00493">
      <w:pPr>
        <w:pStyle w:val="Textosinformato"/>
        <w:ind w:left="720" w:right="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 y apellido:</w:t>
      </w:r>
    </w:p>
    <w:p w:rsidR="00C00493" w:rsidRDefault="00C00493" w:rsidP="00C00493">
      <w:pPr>
        <w:pStyle w:val="Textosinformato"/>
        <w:ind w:left="720" w:right="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Cargo:</w:t>
      </w:r>
    </w:p>
    <w:p w:rsidR="00C00493" w:rsidRDefault="00C00493" w:rsidP="00C00493">
      <w:pPr>
        <w:pStyle w:val="Textosinformato"/>
        <w:ind w:left="720" w:right="49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Telefonos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C00493" w:rsidRDefault="00C00493" w:rsidP="00C00493">
      <w:pPr>
        <w:pStyle w:val="Textosinformato"/>
        <w:ind w:left="720" w:right="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mail:</w:t>
      </w:r>
    </w:p>
    <w:p w:rsidR="00C00493" w:rsidRDefault="00C00493" w:rsidP="00C00493">
      <w:pPr>
        <w:pStyle w:val="Textosinformato"/>
        <w:ind w:left="720" w:right="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 y apellido del represente legal:</w:t>
      </w:r>
    </w:p>
    <w:p w:rsidR="00C00493" w:rsidRDefault="00C00493" w:rsidP="00C00493">
      <w:pPr>
        <w:pStyle w:val="Textosinformato"/>
        <w:ind w:left="720" w:right="49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Telefonas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C00493" w:rsidRDefault="00C00493" w:rsidP="00C00493">
      <w:pPr>
        <w:pStyle w:val="Textosinformato"/>
        <w:ind w:left="720" w:right="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mail:</w:t>
      </w:r>
    </w:p>
    <w:p w:rsidR="00C00493" w:rsidRDefault="00C00493" w:rsidP="00C00493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</w:p>
    <w:p w:rsidR="00C00493" w:rsidRPr="00C00493" w:rsidRDefault="00C00493" w:rsidP="00C00493">
      <w:pPr>
        <w:pStyle w:val="Textosinformato"/>
        <w:ind w:right="49"/>
        <w:jc w:val="both"/>
        <w:rPr>
          <w:rFonts w:ascii="Arial" w:hAnsi="Arial" w:cs="Arial"/>
          <w:b/>
          <w:sz w:val="24"/>
          <w:szCs w:val="24"/>
        </w:rPr>
      </w:pPr>
    </w:p>
    <w:p w:rsidR="00C00493" w:rsidRPr="00C00493" w:rsidRDefault="00C00493" w:rsidP="00C00493">
      <w:pPr>
        <w:pStyle w:val="Textosinformato"/>
        <w:numPr>
          <w:ilvl w:val="0"/>
          <w:numId w:val="18"/>
        </w:numPr>
        <w:ind w:right="49"/>
        <w:jc w:val="both"/>
        <w:rPr>
          <w:rFonts w:ascii="Arial" w:hAnsi="Arial" w:cs="Arial"/>
          <w:b/>
          <w:sz w:val="24"/>
          <w:szCs w:val="24"/>
        </w:rPr>
      </w:pPr>
      <w:r w:rsidRPr="00C00493">
        <w:rPr>
          <w:rFonts w:ascii="Arial" w:hAnsi="Arial" w:cs="Arial"/>
          <w:b/>
          <w:sz w:val="24"/>
          <w:szCs w:val="24"/>
        </w:rPr>
        <w:t>Servicio solicitado</w:t>
      </w:r>
    </w:p>
    <w:p w:rsidR="00DB703C" w:rsidRPr="00DB703C" w:rsidRDefault="00DB703C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</w:p>
    <w:p w:rsidR="00DB703C" w:rsidRPr="00DB703C" w:rsidRDefault="00C00493" w:rsidP="00C00493">
      <w:pPr>
        <w:pStyle w:val="Textosinformato"/>
        <w:ind w:left="1152" w:right="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 Servicio(s)</w:t>
      </w:r>
      <w:r w:rsidR="00DB703C" w:rsidRPr="00DB703C">
        <w:rPr>
          <w:rFonts w:ascii="Arial" w:hAnsi="Arial" w:cs="Arial"/>
          <w:sz w:val="24"/>
          <w:szCs w:val="24"/>
        </w:rPr>
        <w:t>:</w:t>
      </w:r>
    </w:p>
    <w:p w:rsidR="00DB703C" w:rsidRPr="00DB703C" w:rsidRDefault="00DB703C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</w:p>
    <w:p w:rsidR="00DB703C" w:rsidRPr="00DB703C" w:rsidRDefault="00DB703C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</w:p>
    <w:p w:rsidR="00DB703C" w:rsidRPr="00DB703C" w:rsidRDefault="00DB703C" w:rsidP="00C00493">
      <w:pPr>
        <w:pStyle w:val="Textosinformato"/>
        <w:numPr>
          <w:ilvl w:val="1"/>
          <w:numId w:val="18"/>
        </w:numPr>
        <w:ind w:right="49"/>
        <w:jc w:val="both"/>
        <w:rPr>
          <w:rFonts w:ascii="Arial" w:hAnsi="Arial" w:cs="Arial"/>
          <w:sz w:val="24"/>
          <w:szCs w:val="24"/>
        </w:rPr>
      </w:pPr>
      <w:r w:rsidRPr="00DB703C">
        <w:rPr>
          <w:rFonts w:ascii="Arial" w:hAnsi="Arial" w:cs="Arial"/>
          <w:sz w:val="24"/>
          <w:szCs w:val="24"/>
        </w:rPr>
        <w:t>Norma o documento Técnico (titulo/Número/Año)</w:t>
      </w:r>
      <w:r w:rsidR="00C00493">
        <w:rPr>
          <w:rFonts w:ascii="Arial" w:hAnsi="Arial" w:cs="Arial"/>
          <w:sz w:val="24"/>
          <w:szCs w:val="24"/>
        </w:rPr>
        <w:t>:</w:t>
      </w:r>
    </w:p>
    <w:p w:rsidR="00DB703C" w:rsidRPr="00DB703C" w:rsidRDefault="00DB703C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</w:p>
    <w:p w:rsidR="00DB703C" w:rsidRPr="00DB703C" w:rsidRDefault="00DB703C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</w:p>
    <w:p w:rsidR="00DB703C" w:rsidRPr="00DB703C" w:rsidRDefault="00C00493" w:rsidP="00C00493">
      <w:pPr>
        <w:pStyle w:val="Textosinformato"/>
        <w:ind w:left="720" w:right="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3.3 </w:t>
      </w:r>
      <w:r w:rsidR="00DB703C" w:rsidRPr="00DB703C">
        <w:rPr>
          <w:rFonts w:ascii="Arial" w:hAnsi="Arial" w:cs="Arial"/>
          <w:sz w:val="24"/>
          <w:szCs w:val="24"/>
        </w:rPr>
        <w:t>El servicio antes descrito es prestado o suministrado en:</w:t>
      </w:r>
    </w:p>
    <w:p w:rsidR="00DB703C" w:rsidRPr="00DB703C" w:rsidRDefault="00DB703C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6"/>
        <w:gridCol w:w="2088"/>
        <w:gridCol w:w="1499"/>
        <w:gridCol w:w="3419"/>
      </w:tblGrid>
      <w:tr w:rsidR="00DB703C" w:rsidRPr="00DB703C" w:rsidTr="00C00493">
        <w:tc>
          <w:tcPr>
            <w:tcW w:w="3076" w:type="dxa"/>
          </w:tcPr>
          <w:p w:rsidR="00DB703C" w:rsidRPr="00C00493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493">
              <w:rPr>
                <w:rFonts w:ascii="Arial" w:hAnsi="Arial" w:cs="Arial"/>
                <w:sz w:val="24"/>
                <w:szCs w:val="24"/>
              </w:rPr>
              <w:t xml:space="preserve">ESTABLECIMIENTO(S) </w:t>
            </w:r>
          </w:p>
        </w:tc>
        <w:tc>
          <w:tcPr>
            <w:tcW w:w="2088" w:type="dxa"/>
          </w:tcPr>
          <w:p w:rsidR="00DB703C" w:rsidRPr="00C00493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493">
              <w:rPr>
                <w:rFonts w:ascii="Arial" w:hAnsi="Arial" w:cs="Arial"/>
                <w:sz w:val="24"/>
                <w:szCs w:val="24"/>
              </w:rPr>
              <w:t xml:space="preserve">DIRECCIÓN </w:t>
            </w:r>
          </w:p>
        </w:tc>
        <w:tc>
          <w:tcPr>
            <w:tcW w:w="1499" w:type="dxa"/>
          </w:tcPr>
          <w:p w:rsidR="00DB703C" w:rsidRPr="00C00493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493">
              <w:rPr>
                <w:rFonts w:ascii="Arial" w:hAnsi="Arial" w:cs="Arial"/>
                <w:sz w:val="24"/>
                <w:szCs w:val="24"/>
              </w:rPr>
              <w:t xml:space="preserve">TLF. </w:t>
            </w:r>
          </w:p>
        </w:tc>
        <w:tc>
          <w:tcPr>
            <w:tcW w:w="3419" w:type="dxa"/>
          </w:tcPr>
          <w:p w:rsidR="00DB703C" w:rsidRPr="00C00493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493">
              <w:rPr>
                <w:rFonts w:ascii="Arial" w:hAnsi="Arial" w:cs="Arial"/>
                <w:sz w:val="24"/>
                <w:szCs w:val="24"/>
              </w:rPr>
              <w:t xml:space="preserve">PERSONA RESPONSABLE </w:t>
            </w:r>
          </w:p>
        </w:tc>
      </w:tr>
      <w:tr w:rsidR="00DB703C" w:rsidRPr="00DB703C" w:rsidTr="00C00493">
        <w:tc>
          <w:tcPr>
            <w:tcW w:w="3076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8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9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9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03C" w:rsidRPr="00DB703C" w:rsidTr="00C00493">
        <w:tc>
          <w:tcPr>
            <w:tcW w:w="3076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8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9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9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03C" w:rsidRPr="00DB703C" w:rsidTr="00C00493">
        <w:tc>
          <w:tcPr>
            <w:tcW w:w="3076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8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9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9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03C" w:rsidRPr="00DB703C" w:rsidTr="00C00493">
        <w:tc>
          <w:tcPr>
            <w:tcW w:w="3076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8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9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9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B703C" w:rsidRPr="00DB703C" w:rsidRDefault="00DB703C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</w:p>
    <w:p w:rsidR="00DB703C" w:rsidRPr="00DB703C" w:rsidRDefault="00DB703C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  <w:r w:rsidRPr="00DB703C">
        <w:rPr>
          <w:rFonts w:ascii="Arial" w:hAnsi="Arial" w:cs="Arial"/>
          <w:sz w:val="24"/>
          <w:szCs w:val="24"/>
        </w:rPr>
        <w:t xml:space="preserve">                                             </w:t>
      </w:r>
      <w:r w:rsidR="005D05FA">
        <w:rPr>
          <w:rFonts w:ascii="Arial" w:hAnsi="Arial" w:cs="Arial"/>
          <w:sz w:val="24"/>
          <w:szCs w:val="24"/>
        </w:rPr>
        <w:t xml:space="preserve">                            </w:t>
      </w:r>
    </w:p>
    <w:p w:rsidR="00DB703C" w:rsidRPr="00DB703C" w:rsidRDefault="00DB703C" w:rsidP="00DB703C">
      <w:pPr>
        <w:pStyle w:val="Textosinformato"/>
        <w:ind w:right="49"/>
        <w:rPr>
          <w:rFonts w:ascii="Arial" w:hAnsi="Arial" w:cs="Arial"/>
          <w:sz w:val="24"/>
          <w:szCs w:val="24"/>
        </w:rPr>
      </w:pPr>
      <w:r w:rsidRPr="00DB703C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</w:t>
      </w:r>
    </w:p>
    <w:p w:rsidR="00DB703C" w:rsidRPr="00DB703C" w:rsidRDefault="00DB703C" w:rsidP="00DB703C">
      <w:pPr>
        <w:pStyle w:val="Textosinformato"/>
        <w:ind w:right="49"/>
        <w:rPr>
          <w:rFonts w:ascii="Arial" w:hAnsi="Arial" w:cs="Arial"/>
          <w:sz w:val="24"/>
          <w:szCs w:val="24"/>
        </w:rPr>
      </w:pPr>
    </w:p>
    <w:p w:rsidR="00DB703C" w:rsidRPr="00DB703C" w:rsidRDefault="00DB703C" w:rsidP="00C00493">
      <w:pPr>
        <w:pStyle w:val="Textosinformato"/>
        <w:ind w:right="49"/>
        <w:rPr>
          <w:rFonts w:ascii="Arial" w:hAnsi="Arial" w:cs="Arial"/>
          <w:b/>
          <w:sz w:val="24"/>
          <w:szCs w:val="24"/>
        </w:rPr>
      </w:pPr>
      <w:r w:rsidRPr="00DB703C">
        <w:rPr>
          <w:rFonts w:ascii="Arial" w:hAnsi="Arial" w:cs="Arial"/>
          <w:b/>
          <w:sz w:val="24"/>
          <w:szCs w:val="24"/>
        </w:rPr>
        <w:t>La presente solicitud debe ser acompañada de la siguiente documentación:</w:t>
      </w:r>
    </w:p>
    <w:p w:rsidR="00DB703C" w:rsidRPr="00DB703C" w:rsidRDefault="00DB703C" w:rsidP="00DB703C">
      <w:pPr>
        <w:pStyle w:val="Textosinformato"/>
        <w:ind w:right="49"/>
        <w:rPr>
          <w:rFonts w:ascii="Arial" w:hAnsi="Arial" w:cs="Arial"/>
          <w:sz w:val="24"/>
          <w:szCs w:val="24"/>
        </w:rPr>
      </w:pPr>
    </w:p>
    <w:p w:rsidR="00DB703C" w:rsidRPr="00DB703C" w:rsidRDefault="00DB703C" w:rsidP="00DB703C">
      <w:pPr>
        <w:pStyle w:val="Textosinformato"/>
        <w:ind w:left="709" w:right="49" w:hanging="709"/>
        <w:jc w:val="both"/>
        <w:rPr>
          <w:rFonts w:ascii="Arial" w:hAnsi="Arial" w:cs="Arial"/>
          <w:sz w:val="24"/>
          <w:szCs w:val="24"/>
        </w:rPr>
      </w:pPr>
      <w:r w:rsidRPr="00DB703C">
        <w:rPr>
          <w:rFonts w:ascii="Arial" w:hAnsi="Arial" w:cs="Arial"/>
          <w:sz w:val="24"/>
          <w:szCs w:val="24"/>
        </w:rPr>
        <w:t xml:space="preserve">  a)</w:t>
      </w:r>
      <w:r w:rsidRPr="00DB703C">
        <w:rPr>
          <w:rFonts w:ascii="Arial" w:hAnsi="Arial" w:cs="Arial"/>
          <w:sz w:val="24"/>
          <w:szCs w:val="24"/>
        </w:rPr>
        <w:tab/>
        <w:t>Fotografía(s)  o catálogo(s) sobre el o los establecimientos y servicio que aspira a  distinguirse con  la  Certificación.</w:t>
      </w:r>
    </w:p>
    <w:p w:rsidR="00DB703C" w:rsidRPr="00DB703C" w:rsidRDefault="00DB703C" w:rsidP="00DB703C">
      <w:pPr>
        <w:pStyle w:val="Textosinformato"/>
        <w:ind w:right="49"/>
        <w:rPr>
          <w:rFonts w:ascii="Arial" w:hAnsi="Arial" w:cs="Arial"/>
          <w:sz w:val="24"/>
          <w:szCs w:val="24"/>
        </w:rPr>
      </w:pPr>
    </w:p>
    <w:p w:rsidR="00DB703C" w:rsidRPr="00DB703C" w:rsidRDefault="00DB703C" w:rsidP="00DB703C">
      <w:pPr>
        <w:pStyle w:val="Textosinformato"/>
        <w:ind w:right="49"/>
        <w:rPr>
          <w:rFonts w:ascii="Arial" w:hAnsi="Arial" w:cs="Arial"/>
          <w:sz w:val="24"/>
          <w:szCs w:val="24"/>
        </w:rPr>
      </w:pPr>
    </w:p>
    <w:p w:rsidR="00DB703C" w:rsidRPr="00DB703C" w:rsidRDefault="00DB703C" w:rsidP="00C00493">
      <w:pPr>
        <w:pStyle w:val="Textosinformato"/>
        <w:ind w:left="709" w:right="49" w:hanging="709"/>
        <w:rPr>
          <w:rFonts w:ascii="Arial" w:hAnsi="Arial" w:cs="Arial"/>
          <w:sz w:val="24"/>
          <w:szCs w:val="24"/>
        </w:rPr>
      </w:pPr>
      <w:r w:rsidRPr="00DB703C">
        <w:rPr>
          <w:rFonts w:ascii="Arial" w:hAnsi="Arial" w:cs="Arial"/>
          <w:sz w:val="24"/>
          <w:szCs w:val="24"/>
        </w:rPr>
        <w:t xml:space="preserve">  b)      Copias fotostáticas de los comprobantes correspondientes a los siguientes </w:t>
      </w:r>
      <w:r w:rsidR="00C00493">
        <w:rPr>
          <w:rFonts w:ascii="Arial" w:hAnsi="Arial" w:cs="Arial"/>
          <w:sz w:val="24"/>
          <w:szCs w:val="24"/>
        </w:rPr>
        <w:t xml:space="preserve">     </w:t>
      </w:r>
      <w:r w:rsidRPr="00DB703C">
        <w:rPr>
          <w:rFonts w:ascii="Arial" w:hAnsi="Arial" w:cs="Arial"/>
          <w:sz w:val="24"/>
          <w:szCs w:val="24"/>
        </w:rPr>
        <w:t>documentos:</w:t>
      </w:r>
    </w:p>
    <w:p w:rsidR="00DB703C" w:rsidRPr="00DB703C" w:rsidRDefault="00DB703C" w:rsidP="00DB703C">
      <w:pPr>
        <w:pStyle w:val="Textosinformato"/>
        <w:ind w:left="538" w:right="49"/>
        <w:rPr>
          <w:rFonts w:ascii="Arial" w:hAnsi="Arial" w:cs="Arial"/>
          <w:sz w:val="24"/>
          <w:szCs w:val="24"/>
        </w:rPr>
      </w:pPr>
    </w:p>
    <w:p w:rsidR="00DB703C" w:rsidRPr="00DB703C" w:rsidRDefault="00DB703C" w:rsidP="00DB703C">
      <w:pPr>
        <w:pStyle w:val="Textosinformato"/>
        <w:ind w:right="49"/>
        <w:rPr>
          <w:rFonts w:ascii="Arial" w:hAnsi="Arial" w:cs="Arial"/>
          <w:sz w:val="24"/>
          <w:szCs w:val="24"/>
        </w:rPr>
      </w:pPr>
      <w:r w:rsidRPr="00DB703C">
        <w:rPr>
          <w:rFonts w:ascii="Arial" w:hAnsi="Arial" w:cs="Arial"/>
          <w:sz w:val="24"/>
          <w:szCs w:val="24"/>
        </w:rPr>
        <w:t xml:space="preserve"> </w:t>
      </w:r>
    </w:p>
    <w:p w:rsidR="00DB703C" w:rsidRPr="00DB703C" w:rsidRDefault="00DB703C" w:rsidP="00DB703C">
      <w:pPr>
        <w:pStyle w:val="Textosinformato"/>
        <w:ind w:right="49"/>
        <w:rPr>
          <w:rFonts w:ascii="Arial" w:hAnsi="Arial" w:cs="Arial"/>
          <w:sz w:val="24"/>
          <w:szCs w:val="24"/>
        </w:rPr>
      </w:pPr>
      <w:r w:rsidRPr="00DB703C">
        <w:rPr>
          <w:rFonts w:ascii="Arial" w:hAnsi="Arial" w:cs="Arial"/>
          <w:sz w:val="24"/>
          <w:szCs w:val="24"/>
        </w:rPr>
        <w:t xml:space="preserve">  b.1)</w:t>
      </w:r>
      <w:r w:rsidRPr="00DB703C">
        <w:rPr>
          <w:rFonts w:ascii="Arial" w:hAnsi="Arial" w:cs="Arial"/>
          <w:sz w:val="24"/>
          <w:szCs w:val="24"/>
        </w:rPr>
        <w:tab/>
        <w:t>Inscripción de la empresa en el Registro Mercantil</w:t>
      </w:r>
    </w:p>
    <w:p w:rsidR="00DB703C" w:rsidRPr="00DB703C" w:rsidRDefault="00DB703C" w:rsidP="00DB703C">
      <w:pPr>
        <w:pStyle w:val="Textosinformato"/>
        <w:ind w:right="49"/>
        <w:rPr>
          <w:rFonts w:ascii="Arial" w:hAnsi="Arial" w:cs="Arial"/>
          <w:sz w:val="24"/>
          <w:szCs w:val="24"/>
        </w:rPr>
      </w:pPr>
    </w:p>
    <w:p w:rsidR="00DB703C" w:rsidRPr="00DB703C" w:rsidRDefault="00DB703C" w:rsidP="00DB703C">
      <w:pPr>
        <w:pStyle w:val="Textosinformato"/>
        <w:ind w:right="49"/>
        <w:rPr>
          <w:rFonts w:ascii="Arial" w:hAnsi="Arial" w:cs="Arial"/>
          <w:sz w:val="24"/>
          <w:szCs w:val="24"/>
        </w:rPr>
      </w:pPr>
    </w:p>
    <w:p w:rsidR="00DB703C" w:rsidRPr="00DB703C" w:rsidRDefault="00DB703C" w:rsidP="00DB703C">
      <w:pPr>
        <w:pStyle w:val="Textosinformato"/>
        <w:ind w:left="709" w:right="49" w:hanging="709"/>
        <w:rPr>
          <w:rFonts w:ascii="Arial" w:hAnsi="Arial" w:cs="Arial"/>
          <w:b/>
          <w:sz w:val="24"/>
          <w:szCs w:val="24"/>
        </w:rPr>
      </w:pPr>
      <w:r w:rsidRPr="00DB703C">
        <w:rPr>
          <w:rFonts w:ascii="Arial" w:hAnsi="Arial" w:cs="Arial"/>
          <w:sz w:val="24"/>
          <w:szCs w:val="24"/>
        </w:rPr>
        <w:t xml:space="preserve">  b.2)</w:t>
      </w:r>
      <w:r w:rsidRPr="00DB703C">
        <w:rPr>
          <w:rFonts w:ascii="Arial" w:hAnsi="Arial" w:cs="Arial"/>
          <w:sz w:val="24"/>
          <w:szCs w:val="24"/>
        </w:rPr>
        <w:tab/>
        <w:t xml:space="preserve">Registro ante el SAPI de la marca comercial del servicio a distinguirse con la Certificación  FONDONORMA de Servicios </w:t>
      </w:r>
      <w:r w:rsidRPr="00DB703C">
        <w:rPr>
          <w:rFonts w:ascii="Arial" w:hAnsi="Arial" w:cs="Arial"/>
          <w:b/>
          <w:sz w:val="24"/>
          <w:szCs w:val="24"/>
        </w:rPr>
        <w:t>(de ser el caso)</w:t>
      </w:r>
    </w:p>
    <w:p w:rsidR="00DB703C" w:rsidRPr="00DB703C" w:rsidRDefault="00DB703C" w:rsidP="00DB703C">
      <w:pPr>
        <w:pStyle w:val="Textosinformato"/>
        <w:ind w:right="49"/>
        <w:rPr>
          <w:rFonts w:ascii="Arial" w:hAnsi="Arial" w:cs="Arial"/>
          <w:sz w:val="24"/>
          <w:szCs w:val="24"/>
        </w:rPr>
      </w:pPr>
    </w:p>
    <w:p w:rsidR="00DB703C" w:rsidRPr="00DB703C" w:rsidRDefault="00DB703C" w:rsidP="00DB703C">
      <w:pPr>
        <w:pStyle w:val="Textosinformato"/>
        <w:ind w:right="49"/>
        <w:rPr>
          <w:rFonts w:ascii="Arial" w:hAnsi="Arial" w:cs="Arial"/>
          <w:sz w:val="24"/>
          <w:szCs w:val="24"/>
        </w:rPr>
      </w:pPr>
      <w:r w:rsidRPr="00DB703C">
        <w:rPr>
          <w:rFonts w:ascii="Arial" w:hAnsi="Arial" w:cs="Arial"/>
          <w:sz w:val="24"/>
          <w:szCs w:val="24"/>
        </w:rPr>
        <w:t xml:space="preserve"> </w:t>
      </w:r>
    </w:p>
    <w:p w:rsidR="00DB703C" w:rsidRPr="00DB703C" w:rsidRDefault="00DB703C" w:rsidP="00DB703C">
      <w:pPr>
        <w:pStyle w:val="Textosinformato"/>
        <w:ind w:left="709" w:right="49" w:hanging="709"/>
        <w:rPr>
          <w:rFonts w:ascii="Arial" w:hAnsi="Arial" w:cs="Arial"/>
          <w:sz w:val="24"/>
          <w:szCs w:val="24"/>
        </w:rPr>
      </w:pPr>
      <w:r w:rsidRPr="00DB703C">
        <w:rPr>
          <w:rFonts w:ascii="Arial" w:hAnsi="Arial" w:cs="Arial"/>
          <w:sz w:val="24"/>
          <w:szCs w:val="24"/>
        </w:rPr>
        <w:t xml:space="preserve">  b.3)</w:t>
      </w:r>
      <w:r w:rsidRPr="00DB703C">
        <w:rPr>
          <w:rFonts w:ascii="Arial" w:hAnsi="Arial" w:cs="Arial"/>
          <w:sz w:val="24"/>
          <w:szCs w:val="24"/>
        </w:rPr>
        <w:tab/>
        <w:t xml:space="preserve"> Registro de</w:t>
      </w:r>
      <w:r w:rsidR="006E66F7">
        <w:rPr>
          <w:rFonts w:ascii="Arial" w:hAnsi="Arial" w:cs="Arial"/>
          <w:sz w:val="24"/>
          <w:szCs w:val="24"/>
        </w:rPr>
        <w:t>l</w:t>
      </w:r>
      <w:r w:rsidRPr="00DB703C">
        <w:rPr>
          <w:rFonts w:ascii="Arial" w:hAnsi="Arial" w:cs="Arial"/>
          <w:sz w:val="24"/>
          <w:szCs w:val="24"/>
        </w:rPr>
        <w:t xml:space="preserve"> permiso sanitario y </w:t>
      </w:r>
      <w:r w:rsidR="006E66F7">
        <w:rPr>
          <w:rFonts w:ascii="Arial" w:hAnsi="Arial" w:cs="Arial"/>
          <w:sz w:val="24"/>
          <w:szCs w:val="24"/>
        </w:rPr>
        <w:t xml:space="preserve">del </w:t>
      </w:r>
      <w:r w:rsidRPr="00DB703C">
        <w:rPr>
          <w:rFonts w:ascii="Arial" w:hAnsi="Arial" w:cs="Arial"/>
          <w:sz w:val="24"/>
          <w:szCs w:val="24"/>
        </w:rPr>
        <w:t>Servicio Nacional de metrología, (</w:t>
      </w:r>
      <w:r w:rsidRPr="00DB703C">
        <w:rPr>
          <w:rFonts w:ascii="Arial" w:hAnsi="Arial" w:cs="Arial"/>
          <w:b/>
          <w:sz w:val="24"/>
          <w:szCs w:val="24"/>
        </w:rPr>
        <w:t>solo</w:t>
      </w:r>
      <w:r w:rsidRPr="00DB703C">
        <w:rPr>
          <w:rFonts w:ascii="Arial" w:hAnsi="Arial" w:cs="Arial"/>
          <w:sz w:val="24"/>
          <w:szCs w:val="24"/>
        </w:rPr>
        <w:t xml:space="preserve"> </w:t>
      </w:r>
      <w:r w:rsidRPr="00DB703C">
        <w:rPr>
          <w:rFonts w:ascii="Arial" w:hAnsi="Arial" w:cs="Arial"/>
          <w:b/>
          <w:sz w:val="24"/>
          <w:szCs w:val="24"/>
        </w:rPr>
        <w:t>servicios donde  aplique)</w:t>
      </w:r>
      <w:r w:rsidRPr="00DB703C">
        <w:rPr>
          <w:rFonts w:ascii="Arial" w:hAnsi="Arial" w:cs="Arial"/>
          <w:sz w:val="24"/>
          <w:szCs w:val="24"/>
        </w:rPr>
        <w:t>.</w:t>
      </w:r>
    </w:p>
    <w:p w:rsidR="00DB703C" w:rsidRPr="00DB703C" w:rsidRDefault="00DB703C" w:rsidP="00DB703C">
      <w:pPr>
        <w:pStyle w:val="Textosinformato"/>
        <w:ind w:right="49"/>
        <w:rPr>
          <w:rFonts w:ascii="Arial" w:hAnsi="Arial" w:cs="Arial"/>
          <w:sz w:val="24"/>
          <w:szCs w:val="24"/>
        </w:rPr>
      </w:pPr>
    </w:p>
    <w:p w:rsidR="00DB703C" w:rsidRPr="00DB703C" w:rsidRDefault="00DB703C" w:rsidP="00DB703C">
      <w:pPr>
        <w:pStyle w:val="Textosinformato"/>
        <w:ind w:right="49"/>
        <w:rPr>
          <w:rFonts w:ascii="Arial" w:hAnsi="Arial" w:cs="Arial"/>
          <w:sz w:val="24"/>
          <w:szCs w:val="24"/>
        </w:rPr>
      </w:pPr>
    </w:p>
    <w:p w:rsidR="00DB703C" w:rsidRPr="00DB703C" w:rsidRDefault="00DB703C" w:rsidP="00DB703C">
      <w:pPr>
        <w:pStyle w:val="Textosinformato"/>
        <w:numPr>
          <w:ilvl w:val="0"/>
          <w:numId w:val="12"/>
        </w:numPr>
        <w:ind w:right="49"/>
        <w:rPr>
          <w:rFonts w:ascii="Arial" w:hAnsi="Arial" w:cs="Arial"/>
          <w:sz w:val="24"/>
          <w:szCs w:val="24"/>
        </w:rPr>
      </w:pPr>
      <w:r w:rsidRPr="00DB703C">
        <w:rPr>
          <w:rFonts w:ascii="Arial" w:hAnsi="Arial" w:cs="Arial"/>
          <w:sz w:val="24"/>
          <w:szCs w:val="24"/>
        </w:rPr>
        <w:t xml:space="preserve">   Carta de autorización para actuar en nombre de la empresa.</w:t>
      </w:r>
    </w:p>
    <w:p w:rsidR="00DB703C" w:rsidRPr="00DB703C" w:rsidRDefault="00DB703C" w:rsidP="00DB703C">
      <w:pPr>
        <w:pStyle w:val="Textosinformato"/>
        <w:ind w:left="538" w:right="49"/>
        <w:rPr>
          <w:rFonts w:ascii="Arial" w:hAnsi="Arial" w:cs="Arial"/>
          <w:sz w:val="24"/>
          <w:szCs w:val="24"/>
        </w:rPr>
      </w:pPr>
    </w:p>
    <w:p w:rsidR="00DB703C" w:rsidRPr="00DB703C" w:rsidRDefault="00DB703C" w:rsidP="00DB703C">
      <w:pPr>
        <w:pStyle w:val="Textosinformato"/>
        <w:ind w:right="49"/>
        <w:rPr>
          <w:rFonts w:ascii="Arial" w:hAnsi="Arial" w:cs="Arial"/>
          <w:sz w:val="24"/>
          <w:szCs w:val="24"/>
        </w:rPr>
      </w:pPr>
    </w:p>
    <w:p w:rsidR="00DB703C" w:rsidRPr="00DB703C" w:rsidRDefault="00DB703C" w:rsidP="00DB703C">
      <w:pPr>
        <w:pStyle w:val="Textosinformato"/>
        <w:numPr>
          <w:ilvl w:val="0"/>
          <w:numId w:val="12"/>
        </w:numPr>
        <w:ind w:right="49"/>
        <w:rPr>
          <w:rFonts w:ascii="Arial" w:hAnsi="Arial" w:cs="Arial"/>
          <w:sz w:val="24"/>
          <w:szCs w:val="24"/>
        </w:rPr>
      </w:pPr>
      <w:r w:rsidRPr="00DB703C">
        <w:rPr>
          <w:rFonts w:ascii="Arial" w:hAnsi="Arial" w:cs="Arial"/>
          <w:sz w:val="24"/>
          <w:szCs w:val="24"/>
        </w:rPr>
        <w:t xml:space="preserve">   Modelo de aceptación del cliente a las dispo</w:t>
      </w:r>
      <w:r w:rsidR="006E66F7">
        <w:rPr>
          <w:rFonts w:ascii="Arial" w:hAnsi="Arial" w:cs="Arial"/>
          <w:sz w:val="24"/>
          <w:szCs w:val="24"/>
        </w:rPr>
        <w:t>siciones y lineamientos del organismo de certificación</w:t>
      </w:r>
      <w:r w:rsidRPr="00DB703C">
        <w:rPr>
          <w:rFonts w:ascii="Arial" w:hAnsi="Arial" w:cs="Arial"/>
          <w:sz w:val="24"/>
          <w:szCs w:val="24"/>
        </w:rPr>
        <w:t>.</w:t>
      </w:r>
    </w:p>
    <w:p w:rsidR="00DB703C" w:rsidRPr="00DB703C" w:rsidRDefault="00DB703C" w:rsidP="00DB703C">
      <w:pPr>
        <w:pStyle w:val="Textosinformato"/>
        <w:ind w:left="538" w:right="49"/>
        <w:rPr>
          <w:rFonts w:ascii="Arial" w:hAnsi="Arial" w:cs="Arial"/>
          <w:sz w:val="24"/>
          <w:szCs w:val="24"/>
        </w:rPr>
      </w:pPr>
      <w:r w:rsidRPr="00DB703C">
        <w:rPr>
          <w:rFonts w:ascii="Arial" w:hAnsi="Arial" w:cs="Arial"/>
          <w:sz w:val="24"/>
          <w:szCs w:val="24"/>
        </w:rPr>
        <w:t xml:space="preserve">  </w:t>
      </w:r>
    </w:p>
    <w:p w:rsidR="00DB703C" w:rsidRPr="00DB703C" w:rsidRDefault="00DB703C" w:rsidP="00DB703C">
      <w:pPr>
        <w:pStyle w:val="Textosinformato"/>
        <w:ind w:right="49"/>
        <w:rPr>
          <w:rFonts w:ascii="Arial" w:hAnsi="Arial" w:cs="Arial"/>
          <w:sz w:val="24"/>
          <w:szCs w:val="24"/>
        </w:rPr>
      </w:pPr>
    </w:p>
    <w:p w:rsidR="00DB703C" w:rsidRPr="00DB703C" w:rsidRDefault="00DB703C" w:rsidP="00DB703C">
      <w:pPr>
        <w:pStyle w:val="Textosinformato"/>
        <w:ind w:left="709" w:right="49" w:hanging="709"/>
        <w:rPr>
          <w:rFonts w:ascii="Arial" w:hAnsi="Arial" w:cs="Arial"/>
          <w:sz w:val="24"/>
          <w:szCs w:val="24"/>
        </w:rPr>
      </w:pPr>
      <w:r w:rsidRPr="00DB703C">
        <w:rPr>
          <w:rFonts w:ascii="Arial" w:hAnsi="Arial" w:cs="Arial"/>
          <w:sz w:val="24"/>
          <w:szCs w:val="24"/>
        </w:rPr>
        <w:t xml:space="preserve">    f)</w:t>
      </w:r>
      <w:r w:rsidRPr="005D05FA">
        <w:rPr>
          <w:rFonts w:ascii="Arial" w:hAnsi="Arial" w:cs="Arial"/>
          <w:sz w:val="24"/>
          <w:szCs w:val="24"/>
        </w:rPr>
        <w:tab/>
        <w:t>Cuestionario  sobre</w:t>
      </w:r>
      <w:r w:rsidR="00394FCA" w:rsidRPr="005D05FA">
        <w:rPr>
          <w:rFonts w:ascii="Arial" w:hAnsi="Arial" w:cs="Arial"/>
          <w:sz w:val="24"/>
          <w:szCs w:val="24"/>
        </w:rPr>
        <w:t xml:space="preserve"> la actividad a certificar</w:t>
      </w:r>
      <w:r w:rsidR="006E66F7" w:rsidRPr="005D05FA">
        <w:rPr>
          <w:rFonts w:ascii="Arial" w:hAnsi="Arial" w:cs="Arial"/>
          <w:sz w:val="24"/>
          <w:szCs w:val="24"/>
        </w:rPr>
        <w:t>.</w:t>
      </w:r>
    </w:p>
    <w:p w:rsidR="00DB703C" w:rsidRPr="00DB703C" w:rsidRDefault="00DB703C" w:rsidP="00DB703C">
      <w:pPr>
        <w:pStyle w:val="Textosinformato"/>
        <w:ind w:right="49"/>
        <w:rPr>
          <w:rFonts w:ascii="Arial" w:hAnsi="Arial" w:cs="Arial"/>
          <w:sz w:val="24"/>
          <w:szCs w:val="24"/>
        </w:rPr>
      </w:pPr>
      <w:r w:rsidRPr="00DB703C">
        <w:rPr>
          <w:rFonts w:ascii="Arial" w:hAnsi="Arial" w:cs="Arial"/>
          <w:sz w:val="24"/>
          <w:szCs w:val="24"/>
        </w:rPr>
        <w:tab/>
      </w:r>
    </w:p>
    <w:p w:rsidR="00DB703C" w:rsidRPr="00DB703C" w:rsidRDefault="00DB703C" w:rsidP="00DB703C">
      <w:pPr>
        <w:pStyle w:val="Textosinformato"/>
        <w:ind w:right="49"/>
        <w:rPr>
          <w:rFonts w:ascii="Arial" w:hAnsi="Arial" w:cs="Arial"/>
          <w:sz w:val="24"/>
          <w:szCs w:val="24"/>
        </w:rPr>
      </w:pPr>
      <w:r w:rsidRPr="00DB703C">
        <w:rPr>
          <w:rFonts w:ascii="Arial" w:hAnsi="Arial" w:cs="Arial"/>
          <w:sz w:val="24"/>
          <w:szCs w:val="24"/>
        </w:rPr>
        <w:tab/>
      </w:r>
    </w:p>
    <w:p w:rsidR="00DB703C" w:rsidRPr="00DB703C" w:rsidRDefault="00DB703C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</w:p>
    <w:p w:rsidR="00DB703C" w:rsidRPr="00DB703C" w:rsidRDefault="00DB703C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</w:p>
    <w:p w:rsidR="00DB703C" w:rsidRPr="00DB703C" w:rsidRDefault="00DB703C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</w:p>
    <w:p w:rsidR="00DB703C" w:rsidRPr="00DB703C" w:rsidRDefault="00DB703C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</w:p>
    <w:p w:rsidR="00DB703C" w:rsidRPr="00DB703C" w:rsidRDefault="00DB703C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</w:p>
    <w:p w:rsidR="00DB703C" w:rsidRPr="00DB703C" w:rsidRDefault="00DB703C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</w:p>
    <w:p w:rsidR="00DB703C" w:rsidRPr="00DB703C" w:rsidRDefault="00DB703C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</w:p>
    <w:p w:rsidR="00DB703C" w:rsidRPr="00DB703C" w:rsidRDefault="00DB703C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</w:p>
    <w:p w:rsidR="00DB703C" w:rsidRPr="00DB703C" w:rsidRDefault="00DB703C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</w:p>
    <w:p w:rsidR="00DB703C" w:rsidRPr="00DB703C" w:rsidRDefault="00DB703C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</w:p>
    <w:p w:rsidR="00DB703C" w:rsidRDefault="00DB703C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</w:p>
    <w:p w:rsidR="00EA6708" w:rsidRDefault="00EA6708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</w:p>
    <w:p w:rsidR="00EA6708" w:rsidRDefault="00EA6708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</w:p>
    <w:p w:rsidR="00EA6708" w:rsidRPr="00DB703C" w:rsidRDefault="00EA6708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</w:p>
    <w:p w:rsidR="00DB703C" w:rsidRPr="00DB703C" w:rsidRDefault="00DB703C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  <w:r w:rsidRPr="00DB703C"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</w:p>
    <w:p w:rsidR="00DB703C" w:rsidRPr="00DB703C" w:rsidRDefault="00DB703C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</w:p>
    <w:sectPr w:rsidR="00DB703C" w:rsidRPr="00DB703C" w:rsidSect="00DB70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2" w:h="15842" w:code="1"/>
      <w:pgMar w:top="1134" w:right="1134" w:bottom="1134" w:left="1134" w:header="709" w:footer="0" w:gutter="0"/>
      <w:cols w:space="567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057" w:rsidRDefault="003C4057">
      <w:r>
        <w:separator/>
      </w:r>
    </w:p>
  </w:endnote>
  <w:endnote w:type="continuationSeparator" w:id="0">
    <w:p w:rsidR="003C4057" w:rsidRDefault="003C40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55E" w:rsidRDefault="00B4255E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55E" w:rsidRDefault="00B4255E" w:rsidP="00B4255E">
    <w:pPr>
      <w:pStyle w:val="Piedepgina"/>
      <w:jc w:val="right"/>
    </w:pPr>
    <w:r>
      <w:t xml:space="preserve">                                                                                                                                                                                  </w:t>
    </w:r>
    <w:r>
      <w:t>2</w:t>
    </w:r>
  </w:p>
  <w:p w:rsidR="00B4255E" w:rsidRDefault="00B4255E">
    <w:pPr>
      <w:pStyle w:val="Piedepgina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57A" w:rsidRDefault="00D3057A">
    <w:pPr>
      <w:pStyle w:val="Piedepgina"/>
    </w:pPr>
  </w:p>
  <w:p w:rsidR="00D3057A" w:rsidRPr="002825C4" w:rsidRDefault="00D3057A" w:rsidP="005E2BC9">
    <w:pPr>
      <w:pStyle w:val="Piedepgina"/>
      <w:spacing w:after="0"/>
      <w:jc w:val="left"/>
      <w:rPr>
        <w:sz w:val="16"/>
        <w:szCs w:val="16"/>
      </w:rPr>
    </w:pPr>
    <w:r w:rsidRPr="002825C4">
      <w:rPr>
        <w:rFonts w:cs="Arial"/>
        <w:sz w:val="16"/>
        <w:szCs w:val="16"/>
      </w:rPr>
      <w:t>©</w:t>
    </w:r>
    <w:r w:rsidRPr="002825C4">
      <w:rPr>
        <w:sz w:val="16"/>
        <w:szCs w:val="16"/>
      </w:rPr>
      <w:t xml:space="preserve"> FONDONORMA – Todos los derechos reservados</w:t>
    </w:r>
  </w:p>
  <w:p w:rsidR="00D3057A" w:rsidRDefault="009A3DC5" w:rsidP="005E2BC9">
    <w:pPr>
      <w:pStyle w:val="Piedepgina"/>
      <w:jc w:val="right"/>
    </w:pPr>
    <w:fldSimple w:instr=" PAGE   \* MERGEFORMAT ">
      <w:r w:rsidR="00B4255E">
        <w:rPr>
          <w:noProof/>
        </w:rPr>
        <w:t>1</w:t>
      </w:r>
    </w:fldSimple>
  </w:p>
  <w:p w:rsidR="00D3057A" w:rsidRDefault="00D3057A">
    <w:pPr>
      <w:pStyle w:val="Piedepgina"/>
    </w:pPr>
  </w:p>
  <w:p w:rsidR="00D3057A" w:rsidRDefault="00D3057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057" w:rsidRDefault="003C4057">
      <w:r>
        <w:separator/>
      </w:r>
    </w:p>
  </w:footnote>
  <w:footnote w:type="continuationSeparator" w:id="0">
    <w:p w:rsidR="003C4057" w:rsidRDefault="003C40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55E" w:rsidRDefault="00B4255E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55E" w:rsidRDefault="00B4255E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55E" w:rsidRDefault="00B4255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475FF"/>
    <w:multiLevelType w:val="multilevel"/>
    <w:tmpl w:val="BBD2EA64"/>
    <w:lvl w:ilvl="0">
      <w:start w:val="1"/>
      <w:numFmt w:val="decimal"/>
      <w:pStyle w:val="T1"/>
      <w:lvlText w:val="%1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>
    <w:nsid w:val="08AF59AC"/>
    <w:multiLevelType w:val="hybridMultilevel"/>
    <w:tmpl w:val="9DDC96AC"/>
    <w:lvl w:ilvl="0" w:tplc="5A000DEE">
      <w:start w:val="1"/>
      <w:numFmt w:val="lowerLetter"/>
      <w:lvlText w:val="%1)"/>
      <w:lvlJc w:val="left"/>
      <w:pPr>
        <w:ind w:left="538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258" w:hanging="360"/>
      </w:pPr>
    </w:lvl>
    <w:lvl w:ilvl="2" w:tplc="200A001B" w:tentative="1">
      <w:start w:val="1"/>
      <w:numFmt w:val="lowerRoman"/>
      <w:lvlText w:val="%3."/>
      <w:lvlJc w:val="right"/>
      <w:pPr>
        <w:ind w:left="1978" w:hanging="180"/>
      </w:pPr>
    </w:lvl>
    <w:lvl w:ilvl="3" w:tplc="200A000F" w:tentative="1">
      <w:start w:val="1"/>
      <w:numFmt w:val="decimal"/>
      <w:lvlText w:val="%4."/>
      <w:lvlJc w:val="left"/>
      <w:pPr>
        <w:ind w:left="2698" w:hanging="360"/>
      </w:pPr>
    </w:lvl>
    <w:lvl w:ilvl="4" w:tplc="200A0019" w:tentative="1">
      <w:start w:val="1"/>
      <w:numFmt w:val="lowerLetter"/>
      <w:lvlText w:val="%5."/>
      <w:lvlJc w:val="left"/>
      <w:pPr>
        <w:ind w:left="3418" w:hanging="360"/>
      </w:pPr>
    </w:lvl>
    <w:lvl w:ilvl="5" w:tplc="200A001B" w:tentative="1">
      <w:start w:val="1"/>
      <w:numFmt w:val="lowerRoman"/>
      <w:lvlText w:val="%6."/>
      <w:lvlJc w:val="right"/>
      <w:pPr>
        <w:ind w:left="4138" w:hanging="180"/>
      </w:pPr>
    </w:lvl>
    <w:lvl w:ilvl="6" w:tplc="200A000F" w:tentative="1">
      <w:start w:val="1"/>
      <w:numFmt w:val="decimal"/>
      <w:lvlText w:val="%7."/>
      <w:lvlJc w:val="left"/>
      <w:pPr>
        <w:ind w:left="4858" w:hanging="360"/>
      </w:pPr>
    </w:lvl>
    <w:lvl w:ilvl="7" w:tplc="200A0019" w:tentative="1">
      <w:start w:val="1"/>
      <w:numFmt w:val="lowerLetter"/>
      <w:lvlText w:val="%8."/>
      <w:lvlJc w:val="left"/>
      <w:pPr>
        <w:ind w:left="5578" w:hanging="360"/>
      </w:pPr>
    </w:lvl>
    <w:lvl w:ilvl="8" w:tplc="200A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2">
    <w:nsid w:val="0AEB0F30"/>
    <w:multiLevelType w:val="hybridMultilevel"/>
    <w:tmpl w:val="99ACDDB6"/>
    <w:lvl w:ilvl="0" w:tplc="200A0017">
      <w:start w:val="1"/>
      <w:numFmt w:val="lowerLetter"/>
      <w:pStyle w:val="EstiloTtulo1Antes5ptoDespus5pto"/>
      <w:lvlText w:val="%1)"/>
      <w:lvlJc w:val="left"/>
      <w:pPr>
        <w:ind w:left="720" w:hanging="360"/>
      </w:pPr>
    </w:lvl>
    <w:lvl w:ilvl="1" w:tplc="200A0019" w:tentative="1">
      <w:start w:val="1"/>
      <w:numFmt w:val="lowerLetter"/>
      <w:pStyle w:val="EstiloTtulo2Antes5ptoDespus5pto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64EEE"/>
    <w:multiLevelType w:val="multilevel"/>
    <w:tmpl w:val="843C66C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240"/>
        </w:tabs>
        <w:ind w:left="2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4">
    <w:nsid w:val="1EF9765E"/>
    <w:multiLevelType w:val="multilevel"/>
    <w:tmpl w:val="849023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241C1179"/>
    <w:multiLevelType w:val="multilevel"/>
    <w:tmpl w:val="7B8A0436"/>
    <w:lvl w:ilvl="0">
      <w:numFmt w:val="decimal"/>
      <w:lvlText w:val="%1."/>
      <w:lvlJc w:val="left"/>
      <w:pPr>
        <w:ind w:left="720" w:hanging="360"/>
      </w:pPr>
      <w:rPr>
        <w:rFonts w:hint="default"/>
        <w:sz w:val="24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2E40DB7"/>
    <w:multiLevelType w:val="hybridMultilevel"/>
    <w:tmpl w:val="93B2B66C"/>
    <w:lvl w:ilvl="0" w:tplc="CDA26A3C">
      <w:start w:val="1"/>
      <w:numFmt w:val="lowerLetter"/>
      <w:pStyle w:val="Listaconnmeros"/>
      <w:lvlText w:val="%1)"/>
      <w:lvlJc w:val="left"/>
      <w:pPr>
        <w:ind w:left="720" w:hanging="360"/>
      </w:pPr>
    </w:lvl>
    <w:lvl w:ilvl="1" w:tplc="FC9C73EC" w:tentative="1">
      <w:start w:val="1"/>
      <w:numFmt w:val="lowerLetter"/>
      <w:lvlText w:val="%2."/>
      <w:lvlJc w:val="left"/>
      <w:pPr>
        <w:ind w:left="1440" w:hanging="360"/>
      </w:pPr>
    </w:lvl>
    <w:lvl w:ilvl="2" w:tplc="B5423480" w:tentative="1">
      <w:start w:val="1"/>
      <w:numFmt w:val="lowerRoman"/>
      <w:lvlText w:val="%3."/>
      <w:lvlJc w:val="right"/>
      <w:pPr>
        <w:ind w:left="2160" w:hanging="180"/>
      </w:pPr>
    </w:lvl>
    <w:lvl w:ilvl="3" w:tplc="900EE34E" w:tentative="1">
      <w:start w:val="1"/>
      <w:numFmt w:val="decimal"/>
      <w:lvlText w:val="%4."/>
      <w:lvlJc w:val="left"/>
      <w:pPr>
        <w:ind w:left="2880" w:hanging="360"/>
      </w:pPr>
    </w:lvl>
    <w:lvl w:ilvl="4" w:tplc="ED72EE38" w:tentative="1">
      <w:start w:val="1"/>
      <w:numFmt w:val="lowerLetter"/>
      <w:lvlText w:val="%5."/>
      <w:lvlJc w:val="left"/>
      <w:pPr>
        <w:ind w:left="3600" w:hanging="360"/>
      </w:pPr>
    </w:lvl>
    <w:lvl w:ilvl="5" w:tplc="96362896" w:tentative="1">
      <w:start w:val="1"/>
      <w:numFmt w:val="lowerRoman"/>
      <w:lvlText w:val="%6."/>
      <w:lvlJc w:val="right"/>
      <w:pPr>
        <w:ind w:left="4320" w:hanging="180"/>
      </w:pPr>
    </w:lvl>
    <w:lvl w:ilvl="6" w:tplc="616CDEC8" w:tentative="1">
      <w:start w:val="1"/>
      <w:numFmt w:val="decimal"/>
      <w:lvlText w:val="%7."/>
      <w:lvlJc w:val="left"/>
      <w:pPr>
        <w:ind w:left="5040" w:hanging="360"/>
      </w:pPr>
    </w:lvl>
    <w:lvl w:ilvl="7" w:tplc="60E00264" w:tentative="1">
      <w:start w:val="1"/>
      <w:numFmt w:val="lowerLetter"/>
      <w:lvlText w:val="%8."/>
      <w:lvlJc w:val="left"/>
      <w:pPr>
        <w:ind w:left="5760" w:hanging="360"/>
      </w:pPr>
    </w:lvl>
    <w:lvl w:ilvl="8" w:tplc="FD0C51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B94C26"/>
    <w:multiLevelType w:val="hybridMultilevel"/>
    <w:tmpl w:val="B4B89CC0"/>
    <w:lvl w:ilvl="0" w:tplc="20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950869"/>
    <w:multiLevelType w:val="hybridMultilevel"/>
    <w:tmpl w:val="AD16D634"/>
    <w:lvl w:ilvl="0" w:tplc="204EAB02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B70877"/>
    <w:multiLevelType w:val="hybridMultilevel"/>
    <w:tmpl w:val="393C2930"/>
    <w:lvl w:ilvl="0" w:tplc="BF467CB8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872" w:hanging="360"/>
      </w:pPr>
    </w:lvl>
    <w:lvl w:ilvl="2" w:tplc="200A001B" w:tentative="1">
      <w:start w:val="1"/>
      <w:numFmt w:val="lowerRoman"/>
      <w:lvlText w:val="%3."/>
      <w:lvlJc w:val="right"/>
      <w:pPr>
        <w:ind w:left="2592" w:hanging="180"/>
      </w:pPr>
    </w:lvl>
    <w:lvl w:ilvl="3" w:tplc="200A000F" w:tentative="1">
      <w:start w:val="1"/>
      <w:numFmt w:val="decimal"/>
      <w:lvlText w:val="%4."/>
      <w:lvlJc w:val="left"/>
      <w:pPr>
        <w:ind w:left="3312" w:hanging="360"/>
      </w:pPr>
    </w:lvl>
    <w:lvl w:ilvl="4" w:tplc="200A0019" w:tentative="1">
      <w:start w:val="1"/>
      <w:numFmt w:val="lowerLetter"/>
      <w:lvlText w:val="%5."/>
      <w:lvlJc w:val="left"/>
      <w:pPr>
        <w:ind w:left="4032" w:hanging="360"/>
      </w:pPr>
    </w:lvl>
    <w:lvl w:ilvl="5" w:tplc="200A001B" w:tentative="1">
      <w:start w:val="1"/>
      <w:numFmt w:val="lowerRoman"/>
      <w:lvlText w:val="%6."/>
      <w:lvlJc w:val="right"/>
      <w:pPr>
        <w:ind w:left="4752" w:hanging="180"/>
      </w:pPr>
    </w:lvl>
    <w:lvl w:ilvl="6" w:tplc="200A000F" w:tentative="1">
      <w:start w:val="1"/>
      <w:numFmt w:val="decimal"/>
      <w:lvlText w:val="%7."/>
      <w:lvlJc w:val="left"/>
      <w:pPr>
        <w:ind w:left="5472" w:hanging="360"/>
      </w:pPr>
    </w:lvl>
    <w:lvl w:ilvl="7" w:tplc="200A0019" w:tentative="1">
      <w:start w:val="1"/>
      <w:numFmt w:val="lowerLetter"/>
      <w:lvlText w:val="%8."/>
      <w:lvlJc w:val="left"/>
      <w:pPr>
        <w:ind w:left="6192" w:hanging="360"/>
      </w:pPr>
    </w:lvl>
    <w:lvl w:ilvl="8" w:tplc="200A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>
    <w:nsid w:val="48372943"/>
    <w:multiLevelType w:val="hybridMultilevel"/>
    <w:tmpl w:val="6C88028A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E622F5"/>
    <w:multiLevelType w:val="hybridMultilevel"/>
    <w:tmpl w:val="426A611C"/>
    <w:lvl w:ilvl="0" w:tplc="204EAB02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2D06F7"/>
    <w:multiLevelType w:val="multilevel"/>
    <w:tmpl w:val="BA12F904"/>
    <w:lvl w:ilvl="0">
      <w:numFmt w:val="decimal"/>
      <w:pStyle w:val="Ttulo1"/>
      <w:lvlText w:val="%1"/>
      <w:lvlJc w:val="left"/>
      <w:pPr>
        <w:tabs>
          <w:tab w:val="num" w:pos="357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Ttulo2"/>
      <w:lvlText w:val="%1.%2"/>
      <w:lvlJc w:val="left"/>
      <w:pPr>
        <w:tabs>
          <w:tab w:val="num" w:pos="357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es-ES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>
    <w:nsid w:val="55502901"/>
    <w:multiLevelType w:val="hybridMultilevel"/>
    <w:tmpl w:val="9530C490"/>
    <w:lvl w:ilvl="0" w:tplc="204EAB02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E87E45"/>
    <w:multiLevelType w:val="multilevel"/>
    <w:tmpl w:val="37E46F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496" w:hanging="1800"/>
      </w:pPr>
      <w:rPr>
        <w:rFonts w:hint="default"/>
      </w:rPr>
    </w:lvl>
  </w:abstractNum>
  <w:abstractNum w:abstractNumId="15">
    <w:nsid w:val="661D3170"/>
    <w:multiLevelType w:val="hybridMultilevel"/>
    <w:tmpl w:val="B2DC3EC6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352252"/>
    <w:multiLevelType w:val="multilevel"/>
    <w:tmpl w:val="20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11"/>
  </w:num>
  <w:num w:numId="7">
    <w:abstractNumId w:val="13"/>
  </w:num>
  <w:num w:numId="8">
    <w:abstractNumId w:val="8"/>
  </w:num>
  <w:num w:numId="9">
    <w:abstractNumId w:val="10"/>
  </w:num>
  <w:num w:numId="10">
    <w:abstractNumId w:val="3"/>
  </w:num>
  <w:num w:numId="11">
    <w:abstractNumId w:val="16"/>
  </w:num>
  <w:num w:numId="12">
    <w:abstractNumId w:val="1"/>
  </w:num>
  <w:num w:numId="13">
    <w:abstractNumId w:val="15"/>
  </w:num>
  <w:num w:numId="14">
    <w:abstractNumId w:val="4"/>
  </w:num>
  <w:num w:numId="15">
    <w:abstractNumId w:val="9"/>
  </w:num>
  <w:num w:numId="16">
    <w:abstractNumId w:val="7"/>
  </w:num>
  <w:num w:numId="17">
    <w:abstractNumId w:val="12"/>
  </w:num>
  <w:num w:numId="18">
    <w:abstractNumId w:val="14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es-VE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activeWritingStyle w:appName="MSWord" w:lang="fr-FR" w:vendorID="64" w:dllVersion="131078" w:nlCheck="1" w:checkStyle="1"/>
  <w:activeWritingStyle w:appName="MSWord" w:lang="es-ES" w:vendorID="64" w:dllVersion="131078" w:nlCheck="1" w:checkStyle="1"/>
  <w:activeWritingStyle w:appName="MSWord" w:lang="en-GB" w:vendorID="64" w:dllVersion="131078" w:nlCheck="1" w:checkStyle="1"/>
  <w:activeWritingStyle w:appName="MSWord" w:lang="es-VE" w:vendorID="9" w:dllVersion="512" w:checkStyle="1"/>
  <w:activeWritingStyle w:appName="MSWord" w:lang="es-ES_tradnl" w:vendorID="9" w:dllVersion="512" w:checkStyle="1"/>
  <w:activeWritingStyle w:appName="MSWord" w:lang="en-US" w:vendorID="8" w:dllVersion="513" w:checkStyle="1"/>
  <w:proofState w:spelling="clean" w:grammar="clean"/>
  <w:attachedTemplate r:id="rId1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42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57F60"/>
    <w:rsid w:val="00001494"/>
    <w:rsid w:val="000078DC"/>
    <w:rsid w:val="00010B72"/>
    <w:rsid w:val="00022ADC"/>
    <w:rsid w:val="00022CF4"/>
    <w:rsid w:val="00023BAF"/>
    <w:rsid w:val="00040A4C"/>
    <w:rsid w:val="00047A27"/>
    <w:rsid w:val="00050FBE"/>
    <w:rsid w:val="00053277"/>
    <w:rsid w:val="00056F98"/>
    <w:rsid w:val="000575D7"/>
    <w:rsid w:val="00057F3E"/>
    <w:rsid w:val="0006420B"/>
    <w:rsid w:val="00065A81"/>
    <w:rsid w:val="00067178"/>
    <w:rsid w:val="00074C7C"/>
    <w:rsid w:val="00077935"/>
    <w:rsid w:val="00080137"/>
    <w:rsid w:val="00081647"/>
    <w:rsid w:val="00082668"/>
    <w:rsid w:val="000935F7"/>
    <w:rsid w:val="00093837"/>
    <w:rsid w:val="000A7414"/>
    <w:rsid w:val="000A7B95"/>
    <w:rsid w:val="000B084E"/>
    <w:rsid w:val="000B32FA"/>
    <w:rsid w:val="000B4B19"/>
    <w:rsid w:val="000B588C"/>
    <w:rsid w:val="000C38EB"/>
    <w:rsid w:val="000C3A45"/>
    <w:rsid w:val="000C7895"/>
    <w:rsid w:val="000D04F5"/>
    <w:rsid w:val="000D0EC3"/>
    <w:rsid w:val="000D5171"/>
    <w:rsid w:val="000E57FF"/>
    <w:rsid w:val="000E735F"/>
    <w:rsid w:val="000F078B"/>
    <w:rsid w:val="000F1D2E"/>
    <w:rsid w:val="000F32F3"/>
    <w:rsid w:val="000F4434"/>
    <w:rsid w:val="000F4A73"/>
    <w:rsid w:val="000F4F9E"/>
    <w:rsid w:val="000F6E6E"/>
    <w:rsid w:val="00103876"/>
    <w:rsid w:val="00107655"/>
    <w:rsid w:val="00112AEE"/>
    <w:rsid w:val="00120D17"/>
    <w:rsid w:val="00123133"/>
    <w:rsid w:val="001256B0"/>
    <w:rsid w:val="00126D0B"/>
    <w:rsid w:val="00142DC3"/>
    <w:rsid w:val="001450C4"/>
    <w:rsid w:val="00151A24"/>
    <w:rsid w:val="0015291A"/>
    <w:rsid w:val="00152D11"/>
    <w:rsid w:val="00153A81"/>
    <w:rsid w:val="0016331A"/>
    <w:rsid w:val="001730B9"/>
    <w:rsid w:val="001835AE"/>
    <w:rsid w:val="00185252"/>
    <w:rsid w:val="00190DA3"/>
    <w:rsid w:val="00192B6E"/>
    <w:rsid w:val="001A0168"/>
    <w:rsid w:val="001A2DF8"/>
    <w:rsid w:val="001A7A42"/>
    <w:rsid w:val="001B0B49"/>
    <w:rsid w:val="001B31DD"/>
    <w:rsid w:val="001B602C"/>
    <w:rsid w:val="001B69EB"/>
    <w:rsid w:val="001B6CF5"/>
    <w:rsid w:val="001C250F"/>
    <w:rsid w:val="001C3585"/>
    <w:rsid w:val="001C38CA"/>
    <w:rsid w:val="001C6D19"/>
    <w:rsid w:val="001D5FD4"/>
    <w:rsid w:val="001E1693"/>
    <w:rsid w:val="001E4E3D"/>
    <w:rsid w:val="001F06A2"/>
    <w:rsid w:val="001F6AE7"/>
    <w:rsid w:val="00204989"/>
    <w:rsid w:val="00210AE7"/>
    <w:rsid w:val="002149F0"/>
    <w:rsid w:val="00226467"/>
    <w:rsid w:val="002434CE"/>
    <w:rsid w:val="0024357F"/>
    <w:rsid w:val="00245277"/>
    <w:rsid w:val="002478FF"/>
    <w:rsid w:val="0025059A"/>
    <w:rsid w:val="0025416F"/>
    <w:rsid w:val="00254E87"/>
    <w:rsid w:val="00257224"/>
    <w:rsid w:val="00261F02"/>
    <w:rsid w:val="00265E08"/>
    <w:rsid w:val="002749E3"/>
    <w:rsid w:val="00280298"/>
    <w:rsid w:val="002825C4"/>
    <w:rsid w:val="0029531D"/>
    <w:rsid w:val="002957B2"/>
    <w:rsid w:val="00297583"/>
    <w:rsid w:val="002A1F83"/>
    <w:rsid w:val="002A470F"/>
    <w:rsid w:val="002A4CD1"/>
    <w:rsid w:val="002A7267"/>
    <w:rsid w:val="002C0F6B"/>
    <w:rsid w:val="002C465D"/>
    <w:rsid w:val="002D234A"/>
    <w:rsid w:val="002D38EE"/>
    <w:rsid w:val="002D43CB"/>
    <w:rsid w:val="002D4A2D"/>
    <w:rsid w:val="002E30FF"/>
    <w:rsid w:val="002E67DD"/>
    <w:rsid w:val="002F0FEF"/>
    <w:rsid w:val="002F21E4"/>
    <w:rsid w:val="002F3522"/>
    <w:rsid w:val="002F7AB3"/>
    <w:rsid w:val="002F7D56"/>
    <w:rsid w:val="00300792"/>
    <w:rsid w:val="00300D72"/>
    <w:rsid w:val="00313FAE"/>
    <w:rsid w:val="00314585"/>
    <w:rsid w:val="0031556D"/>
    <w:rsid w:val="003164E3"/>
    <w:rsid w:val="003166EA"/>
    <w:rsid w:val="003241EB"/>
    <w:rsid w:val="00332C0D"/>
    <w:rsid w:val="00333418"/>
    <w:rsid w:val="003345F1"/>
    <w:rsid w:val="00334761"/>
    <w:rsid w:val="003416C5"/>
    <w:rsid w:val="00345AC5"/>
    <w:rsid w:val="00351D2D"/>
    <w:rsid w:val="00355FB2"/>
    <w:rsid w:val="00361099"/>
    <w:rsid w:val="00371033"/>
    <w:rsid w:val="003762D0"/>
    <w:rsid w:val="00387FF8"/>
    <w:rsid w:val="00394FCA"/>
    <w:rsid w:val="00394FF0"/>
    <w:rsid w:val="00397060"/>
    <w:rsid w:val="003B3900"/>
    <w:rsid w:val="003C10B6"/>
    <w:rsid w:val="003C2CBA"/>
    <w:rsid w:val="003C4057"/>
    <w:rsid w:val="003C488A"/>
    <w:rsid w:val="003C714D"/>
    <w:rsid w:val="003E08A0"/>
    <w:rsid w:val="003E0BDB"/>
    <w:rsid w:val="003E531D"/>
    <w:rsid w:val="003E5AA0"/>
    <w:rsid w:val="003F4217"/>
    <w:rsid w:val="00405325"/>
    <w:rsid w:val="004200F7"/>
    <w:rsid w:val="0042486D"/>
    <w:rsid w:val="004261BB"/>
    <w:rsid w:val="004279AE"/>
    <w:rsid w:val="0045138C"/>
    <w:rsid w:val="004846F4"/>
    <w:rsid w:val="00491D92"/>
    <w:rsid w:val="0049230F"/>
    <w:rsid w:val="004950C7"/>
    <w:rsid w:val="004A12A4"/>
    <w:rsid w:val="004A14D5"/>
    <w:rsid w:val="004A18D6"/>
    <w:rsid w:val="004A49D5"/>
    <w:rsid w:val="004B4963"/>
    <w:rsid w:val="004B76AD"/>
    <w:rsid w:val="004D1B85"/>
    <w:rsid w:val="004E0B1A"/>
    <w:rsid w:val="004E2C6B"/>
    <w:rsid w:val="00504791"/>
    <w:rsid w:val="00510C46"/>
    <w:rsid w:val="0052153A"/>
    <w:rsid w:val="00522367"/>
    <w:rsid w:val="00525B61"/>
    <w:rsid w:val="00530523"/>
    <w:rsid w:val="00530D57"/>
    <w:rsid w:val="00532BC6"/>
    <w:rsid w:val="005365EA"/>
    <w:rsid w:val="00536794"/>
    <w:rsid w:val="00537C7C"/>
    <w:rsid w:val="00537C83"/>
    <w:rsid w:val="005500AA"/>
    <w:rsid w:val="00553E2D"/>
    <w:rsid w:val="00557AA8"/>
    <w:rsid w:val="0056082E"/>
    <w:rsid w:val="00560E73"/>
    <w:rsid w:val="005659EE"/>
    <w:rsid w:val="00571193"/>
    <w:rsid w:val="00577455"/>
    <w:rsid w:val="00592E6F"/>
    <w:rsid w:val="00593B05"/>
    <w:rsid w:val="005A1980"/>
    <w:rsid w:val="005A2AF7"/>
    <w:rsid w:val="005C0D76"/>
    <w:rsid w:val="005C14B7"/>
    <w:rsid w:val="005C456F"/>
    <w:rsid w:val="005D00CB"/>
    <w:rsid w:val="005D05FA"/>
    <w:rsid w:val="005D6BF4"/>
    <w:rsid w:val="005E1CF9"/>
    <w:rsid w:val="005E2BC9"/>
    <w:rsid w:val="005F711F"/>
    <w:rsid w:val="00600285"/>
    <w:rsid w:val="006137A9"/>
    <w:rsid w:val="0061641A"/>
    <w:rsid w:val="006204CD"/>
    <w:rsid w:val="006207FD"/>
    <w:rsid w:val="006246A7"/>
    <w:rsid w:val="00624B93"/>
    <w:rsid w:val="006267D8"/>
    <w:rsid w:val="006451CD"/>
    <w:rsid w:val="006451D6"/>
    <w:rsid w:val="006460C1"/>
    <w:rsid w:val="00650DC4"/>
    <w:rsid w:val="00657A9D"/>
    <w:rsid w:val="00660F71"/>
    <w:rsid w:val="0066677B"/>
    <w:rsid w:val="00672A68"/>
    <w:rsid w:val="006769AF"/>
    <w:rsid w:val="0068194B"/>
    <w:rsid w:val="0068292D"/>
    <w:rsid w:val="0068422B"/>
    <w:rsid w:val="006861BB"/>
    <w:rsid w:val="006946CD"/>
    <w:rsid w:val="006B0CBD"/>
    <w:rsid w:val="006B236C"/>
    <w:rsid w:val="006C5E6B"/>
    <w:rsid w:val="006D0DDF"/>
    <w:rsid w:val="006D36EF"/>
    <w:rsid w:val="006D790B"/>
    <w:rsid w:val="006E66F7"/>
    <w:rsid w:val="006E73FD"/>
    <w:rsid w:val="006F71B9"/>
    <w:rsid w:val="0070165F"/>
    <w:rsid w:val="007019F2"/>
    <w:rsid w:val="00706F71"/>
    <w:rsid w:val="007140DC"/>
    <w:rsid w:val="00720FC9"/>
    <w:rsid w:val="007242CD"/>
    <w:rsid w:val="007246D6"/>
    <w:rsid w:val="00730FA2"/>
    <w:rsid w:val="0073344E"/>
    <w:rsid w:val="00734535"/>
    <w:rsid w:val="00741C15"/>
    <w:rsid w:val="0074259A"/>
    <w:rsid w:val="007426DB"/>
    <w:rsid w:val="00751B41"/>
    <w:rsid w:val="007520AD"/>
    <w:rsid w:val="00755250"/>
    <w:rsid w:val="00770861"/>
    <w:rsid w:val="007726DE"/>
    <w:rsid w:val="00783DD8"/>
    <w:rsid w:val="007950FC"/>
    <w:rsid w:val="00795AF9"/>
    <w:rsid w:val="007A4994"/>
    <w:rsid w:val="007A693C"/>
    <w:rsid w:val="007B3B6A"/>
    <w:rsid w:val="007C68AA"/>
    <w:rsid w:val="007D392A"/>
    <w:rsid w:val="007E01AE"/>
    <w:rsid w:val="007F2054"/>
    <w:rsid w:val="007F4639"/>
    <w:rsid w:val="007F60F1"/>
    <w:rsid w:val="00804EE5"/>
    <w:rsid w:val="00806001"/>
    <w:rsid w:val="0081467E"/>
    <w:rsid w:val="008246CE"/>
    <w:rsid w:val="00834A22"/>
    <w:rsid w:val="0084370B"/>
    <w:rsid w:val="008455CA"/>
    <w:rsid w:val="00845683"/>
    <w:rsid w:val="00845B4C"/>
    <w:rsid w:val="00862C0A"/>
    <w:rsid w:val="00866FAD"/>
    <w:rsid w:val="0086792E"/>
    <w:rsid w:val="00886655"/>
    <w:rsid w:val="00890406"/>
    <w:rsid w:val="00890A47"/>
    <w:rsid w:val="008A602C"/>
    <w:rsid w:val="008A6F23"/>
    <w:rsid w:val="008B014C"/>
    <w:rsid w:val="008B05B5"/>
    <w:rsid w:val="008C0531"/>
    <w:rsid w:val="008C5BAD"/>
    <w:rsid w:val="008D7B9E"/>
    <w:rsid w:val="008E4B89"/>
    <w:rsid w:val="008E55F6"/>
    <w:rsid w:val="0091245A"/>
    <w:rsid w:val="009132E1"/>
    <w:rsid w:val="00913F22"/>
    <w:rsid w:val="009141F3"/>
    <w:rsid w:val="0093387F"/>
    <w:rsid w:val="0093616F"/>
    <w:rsid w:val="00936E56"/>
    <w:rsid w:val="00955628"/>
    <w:rsid w:val="00970782"/>
    <w:rsid w:val="009766B4"/>
    <w:rsid w:val="00981453"/>
    <w:rsid w:val="00983266"/>
    <w:rsid w:val="00983778"/>
    <w:rsid w:val="00990FB5"/>
    <w:rsid w:val="0099224F"/>
    <w:rsid w:val="009942ED"/>
    <w:rsid w:val="009A3DC5"/>
    <w:rsid w:val="009A7E7B"/>
    <w:rsid w:val="009C3E91"/>
    <w:rsid w:val="009C7CE2"/>
    <w:rsid w:val="009D57A9"/>
    <w:rsid w:val="009E7DB8"/>
    <w:rsid w:val="009F61CD"/>
    <w:rsid w:val="00A0141C"/>
    <w:rsid w:val="00A1420F"/>
    <w:rsid w:val="00A156E2"/>
    <w:rsid w:val="00A162FE"/>
    <w:rsid w:val="00A2023C"/>
    <w:rsid w:val="00A21DE5"/>
    <w:rsid w:val="00A3220C"/>
    <w:rsid w:val="00A36289"/>
    <w:rsid w:val="00A5045C"/>
    <w:rsid w:val="00A512B1"/>
    <w:rsid w:val="00A54912"/>
    <w:rsid w:val="00A565CF"/>
    <w:rsid w:val="00A577EE"/>
    <w:rsid w:val="00A62807"/>
    <w:rsid w:val="00A6722F"/>
    <w:rsid w:val="00A73AAC"/>
    <w:rsid w:val="00A7540A"/>
    <w:rsid w:val="00A757EE"/>
    <w:rsid w:val="00A7753C"/>
    <w:rsid w:val="00A8566E"/>
    <w:rsid w:val="00A94E96"/>
    <w:rsid w:val="00A96EAB"/>
    <w:rsid w:val="00AA6EEE"/>
    <w:rsid w:val="00AD428D"/>
    <w:rsid w:val="00AD607F"/>
    <w:rsid w:val="00AE3768"/>
    <w:rsid w:val="00AE5954"/>
    <w:rsid w:val="00B0349E"/>
    <w:rsid w:val="00B05329"/>
    <w:rsid w:val="00B1038B"/>
    <w:rsid w:val="00B11B86"/>
    <w:rsid w:val="00B1347E"/>
    <w:rsid w:val="00B1513E"/>
    <w:rsid w:val="00B27904"/>
    <w:rsid w:val="00B31DCA"/>
    <w:rsid w:val="00B34253"/>
    <w:rsid w:val="00B4255E"/>
    <w:rsid w:val="00B50E77"/>
    <w:rsid w:val="00B576B4"/>
    <w:rsid w:val="00B61C28"/>
    <w:rsid w:val="00B645A1"/>
    <w:rsid w:val="00B670DF"/>
    <w:rsid w:val="00B67896"/>
    <w:rsid w:val="00B96FF8"/>
    <w:rsid w:val="00BA07BA"/>
    <w:rsid w:val="00BA5DD4"/>
    <w:rsid w:val="00BD156C"/>
    <w:rsid w:val="00BE3490"/>
    <w:rsid w:val="00BE5F45"/>
    <w:rsid w:val="00BF2394"/>
    <w:rsid w:val="00C00493"/>
    <w:rsid w:val="00C11732"/>
    <w:rsid w:val="00C13F96"/>
    <w:rsid w:val="00C27A53"/>
    <w:rsid w:val="00C30701"/>
    <w:rsid w:val="00C32D39"/>
    <w:rsid w:val="00C36272"/>
    <w:rsid w:val="00C36848"/>
    <w:rsid w:val="00C437A0"/>
    <w:rsid w:val="00C540F2"/>
    <w:rsid w:val="00C566E8"/>
    <w:rsid w:val="00C62362"/>
    <w:rsid w:val="00C6281D"/>
    <w:rsid w:val="00C76B7C"/>
    <w:rsid w:val="00C865BF"/>
    <w:rsid w:val="00C87318"/>
    <w:rsid w:val="00C92D78"/>
    <w:rsid w:val="00C9511B"/>
    <w:rsid w:val="00CA76F1"/>
    <w:rsid w:val="00CA7DBD"/>
    <w:rsid w:val="00CB7843"/>
    <w:rsid w:val="00CC2F04"/>
    <w:rsid w:val="00CC30ED"/>
    <w:rsid w:val="00CD36C8"/>
    <w:rsid w:val="00CE2F93"/>
    <w:rsid w:val="00CF1063"/>
    <w:rsid w:val="00CF32E4"/>
    <w:rsid w:val="00CF69F5"/>
    <w:rsid w:val="00D0087A"/>
    <w:rsid w:val="00D01DAD"/>
    <w:rsid w:val="00D20D69"/>
    <w:rsid w:val="00D24BDE"/>
    <w:rsid w:val="00D2587F"/>
    <w:rsid w:val="00D3057A"/>
    <w:rsid w:val="00D3412B"/>
    <w:rsid w:val="00D34B03"/>
    <w:rsid w:val="00D4568C"/>
    <w:rsid w:val="00D52979"/>
    <w:rsid w:val="00D57DA7"/>
    <w:rsid w:val="00D57F60"/>
    <w:rsid w:val="00D612B5"/>
    <w:rsid w:val="00D66B3C"/>
    <w:rsid w:val="00D72C77"/>
    <w:rsid w:val="00D747A2"/>
    <w:rsid w:val="00D75C73"/>
    <w:rsid w:val="00D82991"/>
    <w:rsid w:val="00D82C58"/>
    <w:rsid w:val="00D845C7"/>
    <w:rsid w:val="00D8474A"/>
    <w:rsid w:val="00D86330"/>
    <w:rsid w:val="00D93951"/>
    <w:rsid w:val="00D95A44"/>
    <w:rsid w:val="00D95DFE"/>
    <w:rsid w:val="00DA2836"/>
    <w:rsid w:val="00DB703C"/>
    <w:rsid w:val="00DC0572"/>
    <w:rsid w:val="00DC16DB"/>
    <w:rsid w:val="00DC3B37"/>
    <w:rsid w:val="00DD720F"/>
    <w:rsid w:val="00DD7C64"/>
    <w:rsid w:val="00DD7E21"/>
    <w:rsid w:val="00DE1BA2"/>
    <w:rsid w:val="00DE2C5A"/>
    <w:rsid w:val="00DE74D3"/>
    <w:rsid w:val="00E01373"/>
    <w:rsid w:val="00E0450E"/>
    <w:rsid w:val="00E069A4"/>
    <w:rsid w:val="00E12057"/>
    <w:rsid w:val="00E168B6"/>
    <w:rsid w:val="00E3006D"/>
    <w:rsid w:val="00E30A79"/>
    <w:rsid w:val="00E34841"/>
    <w:rsid w:val="00E469D2"/>
    <w:rsid w:val="00E479B9"/>
    <w:rsid w:val="00E47C1A"/>
    <w:rsid w:val="00E52F18"/>
    <w:rsid w:val="00E54CE8"/>
    <w:rsid w:val="00E70FE0"/>
    <w:rsid w:val="00E74225"/>
    <w:rsid w:val="00E74EC3"/>
    <w:rsid w:val="00E75630"/>
    <w:rsid w:val="00E84E1A"/>
    <w:rsid w:val="00E86630"/>
    <w:rsid w:val="00E915E2"/>
    <w:rsid w:val="00E91BA6"/>
    <w:rsid w:val="00EA6708"/>
    <w:rsid w:val="00EB16AC"/>
    <w:rsid w:val="00EB3B45"/>
    <w:rsid w:val="00EB5E95"/>
    <w:rsid w:val="00EC45B5"/>
    <w:rsid w:val="00ED4561"/>
    <w:rsid w:val="00ED4713"/>
    <w:rsid w:val="00ED70E0"/>
    <w:rsid w:val="00EE0BBD"/>
    <w:rsid w:val="00EE415F"/>
    <w:rsid w:val="00F008F5"/>
    <w:rsid w:val="00F01925"/>
    <w:rsid w:val="00F02B55"/>
    <w:rsid w:val="00F11832"/>
    <w:rsid w:val="00F12BB2"/>
    <w:rsid w:val="00F17112"/>
    <w:rsid w:val="00F27C8F"/>
    <w:rsid w:val="00F311E6"/>
    <w:rsid w:val="00F518A2"/>
    <w:rsid w:val="00F55BB1"/>
    <w:rsid w:val="00F56D02"/>
    <w:rsid w:val="00F62653"/>
    <w:rsid w:val="00F668FC"/>
    <w:rsid w:val="00F67FF6"/>
    <w:rsid w:val="00F82D78"/>
    <w:rsid w:val="00F93805"/>
    <w:rsid w:val="00FB15E2"/>
    <w:rsid w:val="00FC69FF"/>
    <w:rsid w:val="00FD04DA"/>
    <w:rsid w:val="00FD0A27"/>
    <w:rsid w:val="00FE3554"/>
    <w:rsid w:val="00FF242F"/>
    <w:rsid w:val="00FF7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>
      <o:colormenu v:ext="edit" fillcolor="none" strokecolor="non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VE" w:eastAsia="es-V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List Number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6E56"/>
    <w:pPr>
      <w:spacing w:after="200"/>
      <w:jc w:val="both"/>
    </w:pPr>
    <w:rPr>
      <w:rFonts w:ascii="Arial" w:hAnsi="Arial"/>
      <w:lang w:eastAsia="es-MX"/>
    </w:rPr>
  </w:style>
  <w:style w:type="paragraph" w:styleId="Ttulo1">
    <w:name w:val="heading 1"/>
    <w:basedOn w:val="Normal"/>
    <w:next w:val="Normal"/>
    <w:link w:val="Ttulo1Car"/>
    <w:qFormat/>
    <w:rsid w:val="00936E56"/>
    <w:pPr>
      <w:keepNext/>
      <w:numPr>
        <w:numId w:val="1"/>
      </w:numPr>
      <w:spacing w:before="200"/>
      <w:outlineLvl w:val="0"/>
    </w:pPr>
    <w:rPr>
      <w:b/>
      <w:caps/>
      <w:kern w:val="28"/>
    </w:rPr>
  </w:style>
  <w:style w:type="paragraph" w:styleId="Ttulo2">
    <w:name w:val="heading 2"/>
    <w:basedOn w:val="Normal"/>
    <w:next w:val="Normal"/>
    <w:link w:val="Ttulo2Car"/>
    <w:qFormat/>
    <w:rsid w:val="00936E56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FD04DA"/>
    <w:pPr>
      <w:numPr>
        <w:ilvl w:val="2"/>
        <w:numId w:val="1"/>
      </w:numPr>
      <w:outlineLvl w:val="2"/>
    </w:pPr>
    <w:rPr>
      <w:b/>
    </w:rPr>
  </w:style>
  <w:style w:type="paragraph" w:styleId="Ttulo4">
    <w:name w:val="heading 4"/>
    <w:basedOn w:val="Normal"/>
    <w:next w:val="Normal"/>
    <w:qFormat/>
    <w:rsid w:val="00FD04DA"/>
    <w:pPr>
      <w:numPr>
        <w:ilvl w:val="3"/>
        <w:numId w:val="1"/>
      </w:numPr>
      <w:outlineLvl w:val="3"/>
    </w:pPr>
    <w:rPr>
      <w:b/>
    </w:rPr>
  </w:style>
  <w:style w:type="paragraph" w:styleId="Ttulo5">
    <w:name w:val="heading 5"/>
    <w:basedOn w:val="Normal"/>
    <w:next w:val="Normal"/>
    <w:qFormat/>
    <w:rsid w:val="00936E56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autoRedefine/>
    <w:qFormat/>
    <w:rsid w:val="00936E56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936E56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936E56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rsid w:val="00936E56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936E56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936E56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D57F60"/>
    <w:rPr>
      <w:rFonts w:ascii="Arial" w:hAnsi="Arial"/>
      <w:color w:val="auto"/>
      <w:sz w:val="20"/>
      <w:szCs w:val="20"/>
      <w:u w:val="none"/>
    </w:rPr>
  </w:style>
  <w:style w:type="paragraph" w:customStyle="1" w:styleId="Estndar">
    <w:name w:val="Estándar"/>
    <w:basedOn w:val="Normal"/>
    <w:rsid w:val="00D57F60"/>
    <w:pPr>
      <w:spacing w:after="0"/>
    </w:pPr>
    <w:rPr>
      <w:noProof/>
    </w:rPr>
  </w:style>
  <w:style w:type="paragraph" w:customStyle="1" w:styleId="NOTAS">
    <w:name w:val="NOTAS"/>
    <w:basedOn w:val="Normal"/>
    <w:next w:val="Normal"/>
    <w:link w:val="NOTASCar"/>
    <w:rsid w:val="00936E56"/>
    <w:rPr>
      <w:sz w:val="18"/>
    </w:rPr>
  </w:style>
  <w:style w:type="paragraph" w:customStyle="1" w:styleId="TitulosPrincipales">
    <w:name w:val="Titulos Principales"/>
    <w:basedOn w:val="Normal"/>
    <w:next w:val="Normal"/>
    <w:rsid w:val="00936E56"/>
    <w:pPr>
      <w:jc w:val="center"/>
    </w:pPr>
  </w:style>
  <w:style w:type="paragraph" w:customStyle="1" w:styleId="Cuerpotexto">
    <w:name w:val="Cuerpo texto"/>
    <w:rsid w:val="00936E56"/>
    <w:pPr>
      <w:tabs>
        <w:tab w:val="left" w:pos="714"/>
      </w:tabs>
    </w:pPr>
    <w:rPr>
      <w:color w:val="000000"/>
      <w:sz w:val="24"/>
      <w:lang w:val="en-US" w:eastAsia="es-MX"/>
    </w:rPr>
  </w:style>
  <w:style w:type="paragraph" w:customStyle="1" w:styleId="Estandar">
    <w:name w:val="Est&lt;/a&gt;ndar"/>
    <w:rsid w:val="002F7D56"/>
    <w:rPr>
      <w:color w:val="000000"/>
      <w:lang w:val="en-US" w:eastAsia="zh-CN"/>
    </w:rPr>
  </w:style>
  <w:style w:type="paragraph" w:customStyle="1" w:styleId="Textoindependiente31">
    <w:name w:val="Texto independiente 31"/>
    <w:basedOn w:val="Normal"/>
    <w:rsid w:val="002F7D56"/>
    <w:pPr>
      <w:widowControl w:val="0"/>
      <w:spacing w:after="0"/>
    </w:pPr>
    <w:rPr>
      <w:lang w:val="es-ES_tradnl" w:eastAsia="zh-CN"/>
    </w:rPr>
  </w:style>
  <w:style w:type="paragraph" w:customStyle="1" w:styleId="Textoindependiente21">
    <w:name w:val="Texto independiente 21"/>
    <w:basedOn w:val="Normal"/>
    <w:rsid w:val="002F7D56"/>
    <w:pPr>
      <w:widowControl w:val="0"/>
      <w:spacing w:after="0"/>
    </w:pPr>
    <w:rPr>
      <w:b/>
      <w:lang w:val="es-ES_tradnl" w:eastAsia="zh-CN"/>
    </w:rPr>
  </w:style>
  <w:style w:type="paragraph" w:styleId="Sangra3detindependiente">
    <w:name w:val="Body Text Indent 3"/>
    <w:basedOn w:val="Normal"/>
    <w:rsid w:val="002F7D56"/>
    <w:pPr>
      <w:ind w:left="426"/>
    </w:pPr>
    <w:rPr>
      <w:lang w:val="es-ES_tradnl" w:eastAsia="zh-CN"/>
    </w:rPr>
  </w:style>
  <w:style w:type="character" w:customStyle="1" w:styleId="Ttulo2Car">
    <w:name w:val="Título 2 Car"/>
    <w:basedOn w:val="Fuentedeprrafopredeter"/>
    <w:link w:val="Ttulo2"/>
    <w:rsid w:val="002F7D56"/>
    <w:rPr>
      <w:rFonts w:ascii="Arial" w:hAnsi="Arial"/>
      <w:b/>
      <w:lang w:eastAsia="es-MX"/>
    </w:rPr>
  </w:style>
  <w:style w:type="paragraph" w:styleId="Sangradetextonormal">
    <w:name w:val="Body Text Indent"/>
    <w:basedOn w:val="Normal"/>
    <w:rsid w:val="00F12BB2"/>
    <w:pPr>
      <w:spacing w:after="120"/>
      <w:ind w:left="283"/>
    </w:pPr>
  </w:style>
  <w:style w:type="paragraph" w:styleId="Textoindependiente">
    <w:name w:val="Body Text"/>
    <w:basedOn w:val="Normal"/>
    <w:rsid w:val="00F12BB2"/>
    <w:pPr>
      <w:spacing w:after="120"/>
    </w:pPr>
  </w:style>
  <w:style w:type="paragraph" w:styleId="Textonotapie">
    <w:name w:val="footnote text"/>
    <w:basedOn w:val="Normal"/>
    <w:semiHidden/>
    <w:rsid w:val="00BF2394"/>
    <w:pPr>
      <w:spacing w:after="0"/>
      <w:jc w:val="left"/>
    </w:pPr>
    <w:rPr>
      <w:rFonts w:ascii="Times New Roman" w:hAnsi="Times New Roman"/>
      <w:lang w:val="en-US" w:eastAsia="en-US"/>
    </w:rPr>
  </w:style>
  <w:style w:type="character" w:styleId="Refdenotaalpie">
    <w:name w:val="footnote reference"/>
    <w:basedOn w:val="Fuentedeprrafopredeter"/>
    <w:semiHidden/>
    <w:rsid w:val="00BF2394"/>
    <w:rPr>
      <w:vertAlign w:val="superscript"/>
    </w:rPr>
  </w:style>
  <w:style w:type="paragraph" w:styleId="Textoindependiente3">
    <w:name w:val="Body Text 3"/>
    <w:basedOn w:val="Normal"/>
    <w:rsid w:val="006E73FD"/>
    <w:pPr>
      <w:spacing w:after="120"/>
      <w:jc w:val="left"/>
    </w:pPr>
    <w:rPr>
      <w:rFonts w:ascii="Times New Roman" w:hAnsi="Times New Roman"/>
      <w:sz w:val="16"/>
      <w:szCs w:val="16"/>
      <w:lang w:val="en-US" w:eastAsia="en-US"/>
    </w:rPr>
  </w:style>
  <w:style w:type="character" w:styleId="Textoennegrita">
    <w:name w:val="Strong"/>
    <w:basedOn w:val="Fuentedeprrafopredeter"/>
    <w:uiPriority w:val="22"/>
    <w:qFormat/>
    <w:rsid w:val="006E73FD"/>
    <w:rPr>
      <w:b/>
      <w:bCs/>
    </w:rPr>
  </w:style>
  <w:style w:type="table" w:styleId="Tablaconcuadrcula">
    <w:name w:val="Table Grid"/>
    <w:basedOn w:val="Tablanormal"/>
    <w:uiPriority w:val="59"/>
    <w:rsid w:val="008A6F23"/>
    <w:pPr>
      <w:spacing w:after="20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A6722F"/>
    <w:pPr>
      <w:spacing w:after="120" w:line="480" w:lineRule="auto"/>
      <w:ind w:left="283"/>
    </w:pPr>
  </w:style>
  <w:style w:type="paragraph" w:customStyle="1" w:styleId="T2">
    <w:name w:val="T2"/>
    <w:basedOn w:val="Normal"/>
    <w:next w:val="Ttulo2"/>
    <w:autoRedefine/>
    <w:rsid w:val="00FD04DA"/>
    <w:pPr>
      <w:tabs>
        <w:tab w:val="left" w:pos="0"/>
        <w:tab w:val="left" w:pos="540"/>
      </w:tabs>
      <w:ind w:left="540"/>
    </w:pPr>
    <w:rPr>
      <w:rFonts w:cs="Arial"/>
      <w:b/>
    </w:rPr>
  </w:style>
  <w:style w:type="paragraph" w:customStyle="1" w:styleId="T1">
    <w:name w:val="T1"/>
    <w:basedOn w:val="Normal"/>
    <w:next w:val="Ttulo1"/>
    <w:autoRedefine/>
    <w:rsid w:val="00FD04DA"/>
    <w:pPr>
      <w:numPr>
        <w:numId w:val="2"/>
      </w:numPr>
      <w:tabs>
        <w:tab w:val="left" w:pos="540"/>
      </w:tabs>
    </w:pPr>
    <w:rPr>
      <w:rFonts w:cs="Arial"/>
      <w:b/>
    </w:rPr>
  </w:style>
  <w:style w:type="paragraph" w:styleId="Prrafodelista">
    <w:name w:val="List Paragraph"/>
    <w:basedOn w:val="Normal"/>
    <w:uiPriority w:val="34"/>
    <w:qFormat/>
    <w:rsid w:val="00FD04DA"/>
    <w:pPr>
      <w:ind w:left="720"/>
      <w:contextualSpacing/>
    </w:pPr>
    <w:rPr>
      <w:rFonts w:eastAsia="Calibri"/>
      <w:szCs w:val="22"/>
      <w:lang w:eastAsia="en-US"/>
    </w:rPr>
  </w:style>
  <w:style w:type="paragraph" w:styleId="Listaconnmeros">
    <w:name w:val="List Number"/>
    <w:basedOn w:val="Normal"/>
    <w:uiPriority w:val="99"/>
    <w:unhideWhenUsed/>
    <w:rsid w:val="00FD04DA"/>
    <w:pPr>
      <w:numPr>
        <w:numId w:val="3"/>
      </w:numPr>
      <w:contextualSpacing/>
    </w:pPr>
    <w:rPr>
      <w:rFonts w:eastAsia="Calibri"/>
      <w:szCs w:val="22"/>
      <w:lang w:eastAsia="en-US"/>
    </w:rPr>
  </w:style>
  <w:style w:type="character" w:customStyle="1" w:styleId="NOTASCar">
    <w:name w:val="NOTAS Car"/>
    <w:basedOn w:val="Fuentedeprrafopredeter"/>
    <w:link w:val="NOTAS"/>
    <w:rsid w:val="00065A81"/>
    <w:rPr>
      <w:rFonts w:ascii="Arial" w:hAnsi="Arial"/>
      <w:sz w:val="18"/>
      <w:lang w:eastAsia="es-MX"/>
    </w:rPr>
  </w:style>
  <w:style w:type="paragraph" w:customStyle="1" w:styleId="zzCover">
    <w:name w:val="zzCover"/>
    <w:basedOn w:val="Normal"/>
    <w:rsid w:val="00862C0A"/>
    <w:pPr>
      <w:spacing w:after="220" w:line="230" w:lineRule="atLeast"/>
      <w:jc w:val="right"/>
    </w:pPr>
    <w:rPr>
      <w:rFonts w:eastAsia="MS Mincho"/>
      <w:b/>
      <w:color w:val="000000"/>
      <w:sz w:val="24"/>
      <w:lang w:val="en-GB" w:eastAsia="ja-JP"/>
    </w:rPr>
  </w:style>
  <w:style w:type="paragraph" w:styleId="Ttulo">
    <w:name w:val="Title"/>
    <w:basedOn w:val="Normal"/>
    <w:next w:val="Normal"/>
    <w:link w:val="TtuloCar"/>
    <w:qFormat/>
    <w:rsid w:val="00F518A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rsid w:val="00F518A2"/>
    <w:rPr>
      <w:rFonts w:ascii="Cambria" w:eastAsia="Times New Roman" w:hAnsi="Cambria" w:cs="Times New Roman"/>
      <w:b/>
      <w:bCs/>
      <w:kern w:val="28"/>
      <w:sz w:val="32"/>
      <w:szCs w:val="32"/>
      <w:lang w:eastAsia="es-MX"/>
    </w:rPr>
  </w:style>
  <w:style w:type="paragraph" w:customStyle="1" w:styleId="EstiloTtulo1Antes5ptoDespus5pto">
    <w:name w:val="Estilo Título 1 + Antes:  5 pto Después:  5 pto"/>
    <w:basedOn w:val="Ttulo1"/>
    <w:next w:val="Ttulo1"/>
    <w:autoRedefine/>
    <w:rsid w:val="000A7414"/>
    <w:pPr>
      <w:numPr>
        <w:numId w:val="4"/>
      </w:numPr>
      <w:spacing w:after="100"/>
    </w:pPr>
    <w:rPr>
      <w:bCs/>
      <w:lang w:val="en-US"/>
    </w:rPr>
  </w:style>
  <w:style w:type="paragraph" w:customStyle="1" w:styleId="EstiloTtulo2Antes5ptoDespus5pto">
    <w:name w:val="Estilo Título 2 + Antes:  5 pto Después:  5 pto"/>
    <w:basedOn w:val="Ttulo2"/>
    <w:next w:val="Ttulo2"/>
    <w:autoRedefine/>
    <w:rsid w:val="000A7414"/>
    <w:pPr>
      <w:numPr>
        <w:numId w:val="4"/>
      </w:numPr>
      <w:spacing w:before="100" w:after="100"/>
    </w:pPr>
    <w:rPr>
      <w:bCs/>
      <w:lang w:val="es-ES"/>
    </w:rPr>
  </w:style>
  <w:style w:type="paragraph" w:customStyle="1" w:styleId="EstiloTtulo3Derecha02cmAntes6ptoDespus6pto">
    <w:name w:val="Estilo Título 3 + Derecha:  0.2 cm Antes:  6 pto Después:  6 pto"/>
    <w:basedOn w:val="Ttulo3"/>
    <w:rsid w:val="00B11B86"/>
    <w:pPr>
      <w:numPr>
        <w:ilvl w:val="0"/>
        <w:numId w:val="0"/>
      </w:numPr>
      <w:tabs>
        <w:tab w:val="num" w:pos="720"/>
      </w:tabs>
      <w:spacing w:before="120" w:after="120"/>
      <w:ind w:right="113"/>
    </w:pPr>
    <w:rPr>
      <w:b w:val="0"/>
      <w:lang w:val="es-ES"/>
    </w:rPr>
  </w:style>
  <w:style w:type="paragraph" w:styleId="Textodeglobo">
    <w:name w:val="Balloon Text"/>
    <w:basedOn w:val="Normal"/>
    <w:link w:val="TextodegloboCar"/>
    <w:rsid w:val="00A1420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1420F"/>
    <w:rPr>
      <w:rFonts w:ascii="Tahoma" w:hAnsi="Tahoma" w:cs="Tahoma"/>
      <w:sz w:val="16"/>
      <w:szCs w:val="16"/>
      <w:lang w:eastAsia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1DAD"/>
    <w:rPr>
      <w:rFonts w:ascii="Arial" w:hAnsi="Arial"/>
      <w:lang w:eastAsia="es-MX"/>
    </w:rPr>
  </w:style>
  <w:style w:type="character" w:customStyle="1" w:styleId="Ttulo1Car">
    <w:name w:val="Título 1 Car"/>
    <w:basedOn w:val="Fuentedeprrafopredeter"/>
    <w:link w:val="Ttulo1"/>
    <w:rsid w:val="004A12A4"/>
    <w:rPr>
      <w:rFonts w:ascii="Arial" w:hAnsi="Arial"/>
      <w:b/>
      <w:caps/>
      <w:kern w:val="28"/>
      <w:lang w:eastAsia="es-MX"/>
    </w:rPr>
  </w:style>
  <w:style w:type="character" w:styleId="Hipervnculo">
    <w:name w:val="Hyperlink"/>
    <w:basedOn w:val="Fuentedeprrafopredeter"/>
    <w:unhideWhenUsed/>
    <w:rsid w:val="00C9511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10AE7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s-VE"/>
    </w:rPr>
  </w:style>
  <w:style w:type="character" w:customStyle="1" w:styleId="EncabezadoCar">
    <w:name w:val="Encabezado Car"/>
    <w:basedOn w:val="Fuentedeprrafopredeter"/>
    <w:link w:val="Encabezado"/>
    <w:uiPriority w:val="99"/>
    <w:rsid w:val="00DB703C"/>
    <w:rPr>
      <w:rFonts w:ascii="Arial" w:hAnsi="Arial"/>
      <w:lang w:eastAsia="es-MX"/>
    </w:rPr>
  </w:style>
  <w:style w:type="paragraph" w:styleId="Mapadeldocumento">
    <w:name w:val="Document Map"/>
    <w:basedOn w:val="Normal"/>
    <w:link w:val="MapadeldocumentoCar"/>
    <w:rsid w:val="00DB703C"/>
    <w:pPr>
      <w:shd w:val="clear" w:color="auto" w:fill="000080"/>
      <w:spacing w:after="0"/>
      <w:jc w:val="left"/>
    </w:pPr>
    <w:rPr>
      <w:rFonts w:ascii="Tahoma" w:hAnsi="Tahoma"/>
      <w:lang w:val="es-ES" w:eastAsia="en-US"/>
    </w:rPr>
  </w:style>
  <w:style w:type="character" w:customStyle="1" w:styleId="MapadeldocumentoCar">
    <w:name w:val="Mapa del documento Car"/>
    <w:basedOn w:val="Fuentedeprrafopredeter"/>
    <w:link w:val="Mapadeldocumento"/>
    <w:rsid w:val="00DB703C"/>
    <w:rPr>
      <w:rFonts w:ascii="Tahoma" w:hAnsi="Tahoma"/>
      <w:shd w:val="clear" w:color="auto" w:fill="000080"/>
      <w:lang w:val="es-ES" w:eastAsia="en-US"/>
    </w:rPr>
  </w:style>
  <w:style w:type="paragraph" w:styleId="Textoindependiente2">
    <w:name w:val="Body Text 2"/>
    <w:basedOn w:val="Normal"/>
    <w:link w:val="Textoindependiente2Car"/>
    <w:rsid w:val="00DB703C"/>
    <w:pPr>
      <w:spacing w:after="0"/>
    </w:pPr>
    <w:rPr>
      <w:rFonts w:ascii="Times New Roman" w:hAnsi="Times New Roman"/>
      <w:sz w:val="22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DB703C"/>
    <w:rPr>
      <w:sz w:val="22"/>
      <w:lang w:val="es-ES" w:eastAsia="es-ES"/>
    </w:rPr>
  </w:style>
  <w:style w:type="paragraph" w:styleId="Textodebloque">
    <w:name w:val="Block Text"/>
    <w:basedOn w:val="Normal"/>
    <w:rsid w:val="00DB703C"/>
    <w:pPr>
      <w:spacing w:after="0"/>
      <w:ind w:left="-284" w:right="-377"/>
      <w:jc w:val="center"/>
    </w:pPr>
    <w:rPr>
      <w:rFonts w:ascii="Times New Roman" w:hAnsi="Times New Roman"/>
      <w:b/>
      <w:color w:val="000080"/>
      <w:sz w:val="52"/>
      <w:lang w:val="es-MX" w:eastAsia="es-ES"/>
    </w:rPr>
  </w:style>
  <w:style w:type="paragraph" w:styleId="Textosinformato">
    <w:name w:val="Plain Text"/>
    <w:basedOn w:val="Normal"/>
    <w:link w:val="TextosinformatoCar"/>
    <w:rsid w:val="00DB703C"/>
    <w:pPr>
      <w:spacing w:after="0"/>
      <w:jc w:val="left"/>
    </w:pPr>
    <w:rPr>
      <w:rFonts w:ascii="Courier New" w:hAnsi="Courier New" w:cs="Courier New"/>
      <w:lang w:eastAsia="es-VE"/>
    </w:rPr>
  </w:style>
  <w:style w:type="character" w:customStyle="1" w:styleId="TextosinformatoCar">
    <w:name w:val="Texto sin formato Car"/>
    <w:basedOn w:val="Fuentedeprrafopredeter"/>
    <w:link w:val="Textosinformato"/>
    <w:rsid w:val="00DB703C"/>
    <w:rPr>
      <w:rFonts w:ascii="Courier New" w:hAnsi="Courier New" w:cs="Courier New"/>
    </w:rPr>
  </w:style>
  <w:style w:type="paragraph" w:customStyle="1" w:styleId="Sinespaciado1">
    <w:name w:val="Sin espaciado1"/>
    <w:uiPriority w:val="99"/>
    <w:rsid w:val="00DB703C"/>
    <w:rPr>
      <w:rFonts w:ascii="Calibri" w:eastAsia="Calibri" w:hAnsi="Calibri" w:cs="Calibri"/>
      <w:sz w:val="22"/>
      <w:szCs w:val="22"/>
      <w:lang w:eastAsia="en-US"/>
    </w:rPr>
  </w:style>
  <w:style w:type="paragraph" w:customStyle="1" w:styleId="Prrafodelista1">
    <w:name w:val="Párrafo de lista1"/>
    <w:basedOn w:val="Normal"/>
    <w:uiPriority w:val="99"/>
    <w:rsid w:val="00DB703C"/>
    <w:pPr>
      <w:spacing w:line="276" w:lineRule="auto"/>
      <w:ind w:left="72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justificado">
    <w:name w:val="justificado"/>
    <w:basedOn w:val="Normal"/>
    <w:rsid w:val="00DB703C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s-VE"/>
    </w:rPr>
  </w:style>
  <w:style w:type="character" w:customStyle="1" w:styleId="apple-converted-space">
    <w:name w:val="apple-converted-space"/>
    <w:basedOn w:val="Fuentedeprrafopredeter"/>
    <w:rsid w:val="00DB703C"/>
  </w:style>
  <w:style w:type="paragraph" w:customStyle="1" w:styleId="Default">
    <w:name w:val="Default"/>
    <w:rsid w:val="00D8474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Publicaciones\Norma%20Venezolana%20COVENIN%20200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91F3B5-0464-43D4-A3C2-D0E4862D1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 Venezolana COVENIN 2002</Template>
  <TotalTime>5</TotalTime>
  <Pages>2</Pages>
  <Words>329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ANTEPROYECTO 1</vt:lpstr>
    </vt:vector>
  </TitlesOfParts>
  <Company>FONDONORMA</Company>
  <LinksUpToDate>false</LinksUpToDate>
  <CharactersWithSpaces>2140</CharactersWithSpaces>
  <SharedDoc>false</SharedDoc>
  <HLinks>
    <vt:vector size="12" baseType="variant">
      <vt:variant>
        <vt:i4>1900620</vt:i4>
      </vt:variant>
      <vt:variant>
        <vt:i4>0</vt:i4>
      </vt:variant>
      <vt:variant>
        <vt:i4>0</vt:i4>
      </vt:variant>
      <vt:variant>
        <vt:i4>5</vt:i4>
      </vt:variant>
      <vt:variant>
        <vt:lpwstr>http://mail.google.com/mail/?ui=1&amp;attid=0.1&amp;disp=inline&amp;view=att&amp;th=117b2c2181f09bef</vt:lpwstr>
      </vt:variant>
      <vt:variant>
        <vt:lpwstr/>
      </vt:variant>
      <vt:variant>
        <vt:i4>1900620</vt:i4>
      </vt:variant>
      <vt:variant>
        <vt:i4>0</vt:i4>
      </vt:variant>
      <vt:variant>
        <vt:i4>0</vt:i4>
      </vt:variant>
      <vt:variant>
        <vt:i4>5</vt:i4>
      </vt:variant>
      <vt:variant>
        <vt:lpwstr>http://mail.google.com/mail/?ui=1&amp;attid=0.1&amp;disp=inline&amp;view=att&amp;th=117b2c2181f09bef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ANTEPROYECTO 1</dc:title>
  <dc:creator>NORMALIZACION</dc:creator>
  <cp:lastModifiedBy>mlafratta</cp:lastModifiedBy>
  <cp:revision>3</cp:revision>
  <cp:lastPrinted>2015-09-17T14:25:00Z</cp:lastPrinted>
  <dcterms:created xsi:type="dcterms:W3CDTF">2016-09-05T12:15:00Z</dcterms:created>
  <dcterms:modified xsi:type="dcterms:W3CDTF">2016-09-05T12:19:00Z</dcterms:modified>
</cp:coreProperties>
</file>